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C44A6" w14:textId="77777777" w:rsidR="00EB4F29" w:rsidRPr="00EB4F29" w:rsidRDefault="00EB4F29" w:rsidP="00EB4F29">
      <w:pPr>
        <w:pStyle w:val="Ondertitel"/>
      </w:pPr>
      <w:r w:rsidRPr="00EB4F29">
        <w:t>Voorbeeldteksten </w:t>
      </w:r>
    </w:p>
    <w:p w14:paraId="49A27B8E" w14:textId="77777777" w:rsidR="00EB4F29" w:rsidRPr="00EB4F29" w:rsidRDefault="00EB4F29" w:rsidP="00EB4F29">
      <w:r w:rsidRPr="00EB4F29">
        <w:t>Let op: informatie onder embargo tot maandag 28 september 12:00 uur ‘s middags </w:t>
      </w:r>
    </w:p>
    <w:p w14:paraId="796ADBF6" w14:textId="77777777" w:rsidR="00EB4F29" w:rsidRPr="00EB4F29" w:rsidRDefault="00EB4F29" w:rsidP="00EB4F29">
      <w:r w:rsidRPr="00EB4F29">
        <w:t> </w:t>
      </w:r>
    </w:p>
    <w:p w14:paraId="1385635B" w14:textId="77777777" w:rsidR="00EB4F29" w:rsidRPr="00EB4F29" w:rsidRDefault="00EB4F29" w:rsidP="00EB4F29">
      <w:pPr>
        <w:pStyle w:val="Kop1"/>
      </w:pPr>
      <w:r w:rsidRPr="00EB4F29">
        <w:t>Nieuwsbericht  </w:t>
      </w:r>
    </w:p>
    <w:p w14:paraId="7F415E9D" w14:textId="77777777" w:rsidR="00EB4F29" w:rsidRPr="00EB4F29" w:rsidRDefault="00EB4F29" w:rsidP="00EB4F29">
      <w:r w:rsidRPr="00EB4F29">
        <w:t> </w:t>
      </w:r>
    </w:p>
    <w:p w14:paraId="7A171A7D" w14:textId="77777777" w:rsidR="00DD3288" w:rsidRPr="00DD3288" w:rsidRDefault="00DD3288" w:rsidP="00DD3288">
      <w:pPr>
        <w:pStyle w:val="Ondertitel"/>
      </w:pPr>
      <w:r w:rsidRPr="00DD3288">
        <w:t>Maak zichtbaar hoe toegankelijk jouw sportaccommodatie is  </w:t>
      </w:r>
    </w:p>
    <w:p w14:paraId="63602931" w14:textId="77777777" w:rsidR="00DD3288" w:rsidRPr="00DD3288" w:rsidRDefault="00DD3288" w:rsidP="00DD3288">
      <w:r w:rsidRPr="00DD3288">
        <w:t> </w:t>
      </w:r>
    </w:p>
    <w:p w14:paraId="7B191955" w14:textId="25441296" w:rsidR="00DD3288" w:rsidRDefault="00DD3288" w:rsidP="00DD3288">
      <w:r w:rsidRPr="00DD3288">
        <w:rPr>
          <w:b/>
          <w:bCs/>
        </w:rPr>
        <w:t xml:space="preserve">Hoe toegankelijk is jouw sportaccommodatie? En weten sporters en bezoekers met een beperking wat zij er kunnen verwachten? Met de zelfscan op Sport NL Toegankelijk breng je eenvoudig in kaart welke voorzieningen voor mensen met een beperking er </w:t>
      </w:r>
      <w:r w:rsidR="00F611E5">
        <w:rPr>
          <w:b/>
          <w:bCs/>
        </w:rPr>
        <w:t>aanwezig</w:t>
      </w:r>
      <w:r w:rsidR="00F611E5" w:rsidRPr="00DD3288">
        <w:rPr>
          <w:b/>
          <w:bCs/>
        </w:rPr>
        <w:t xml:space="preserve"> </w:t>
      </w:r>
      <w:r w:rsidRPr="00DD3288">
        <w:rPr>
          <w:b/>
          <w:bCs/>
        </w:rPr>
        <w:t xml:space="preserve">zijn. Ook krijg je praktische tips voor verbetering en deel je de aanwezige voorzieningen eenvoudig via de website van jouw </w:t>
      </w:r>
      <w:r w:rsidR="00E124BA">
        <w:rPr>
          <w:b/>
          <w:bCs/>
        </w:rPr>
        <w:t>sportaccommodatie</w:t>
      </w:r>
      <w:r w:rsidRPr="00DD3288">
        <w:rPr>
          <w:b/>
          <w:bCs/>
        </w:rPr>
        <w:t>.</w:t>
      </w:r>
      <w:r w:rsidRPr="00DD3288">
        <w:t> </w:t>
      </w:r>
    </w:p>
    <w:p w14:paraId="63F96F9F" w14:textId="77777777" w:rsidR="00DD3288" w:rsidRPr="00DD3288" w:rsidRDefault="00DD3288" w:rsidP="00DD3288"/>
    <w:p w14:paraId="0CEDDE99" w14:textId="28BE0679" w:rsidR="00DD3288" w:rsidRDefault="00DD3288" w:rsidP="00DD3288">
      <w:r w:rsidRPr="00DD3288">
        <w:t xml:space="preserve">Een sportaccommodatie toegankelijker maken hoeft niet altijd te beginnen met grote aanpassingen. Je maakt al een groot verschil door te kijken naar welke toegankelijke voorzieningen er aanwezig zijn, die informatie te delen én kleine </w:t>
      </w:r>
      <w:r w:rsidR="00062F6B">
        <w:t>verbeteringen</w:t>
      </w:r>
      <w:r w:rsidRPr="00DD3288">
        <w:t xml:space="preserve"> door te voeren.  </w:t>
      </w:r>
    </w:p>
    <w:p w14:paraId="5693C0DB" w14:textId="77777777" w:rsidR="00DD3288" w:rsidRPr="00DD3288" w:rsidRDefault="00DD3288" w:rsidP="00DD3288"/>
    <w:p w14:paraId="1C814BDB" w14:textId="6B568035" w:rsidR="00DD3288" w:rsidRDefault="00DD3288" w:rsidP="00DD3288">
      <w:r w:rsidRPr="00DD3288">
        <w:t xml:space="preserve">Voor mensen met een beperking is het belangrijk om vooraf te weten wat ze op een accommodatie kunnen verwachten. Paralympisch zwemmer Liesette Bruinsma weet dat uit eigen ervaring. Omdat ze blind is, kost een bezoek aan een onbekende accommodatie vaak extra tijd en energie. Als ze vooraf weet wat ze kan verwachten, kan ze zich beter voorbereiden en zelfstandiger haar weg vinden. “Als een </w:t>
      </w:r>
      <w:r w:rsidR="00062F6B">
        <w:t>sportaccommodatie</w:t>
      </w:r>
      <w:r w:rsidRPr="00DD3288">
        <w:t xml:space="preserve"> op de website aandacht besteedt aan de toegankelijkheid van de accommodatie, voel je je als bezoeker met een beperking direct meer welkom. Je merkt: hier is aan mij gedacht.” </w:t>
      </w:r>
    </w:p>
    <w:p w14:paraId="60F299FA" w14:textId="77777777" w:rsidR="00DD3288" w:rsidRPr="00DD3288" w:rsidRDefault="00DD3288" w:rsidP="00DD3288"/>
    <w:p w14:paraId="2747D3D9" w14:textId="77777777" w:rsidR="00DD3288" w:rsidRPr="00DD3288" w:rsidRDefault="00DD3288" w:rsidP="00DD3288">
      <w:r w:rsidRPr="00DD3288">
        <w:rPr>
          <w:b/>
          <w:bCs/>
        </w:rPr>
        <w:t>Ontdek wat er al op je club aanwezig is</w:t>
      </w:r>
      <w:r w:rsidRPr="00DD3288">
        <w:t> </w:t>
      </w:r>
    </w:p>
    <w:p w14:paraId="0996E3A8" w14:textId="3016C630" w:rsidR="00DD3288" w:rsidRPr="00DD3288" w:rsidRDefault="00DD3288" w:rsidP="00DD3288">
      <w:r w:rsidRPr="00DD3288">
        <w:t xml:space="preserve">De zelfscan is gebaseerd op de NEN 9120 en is eenvoudig en zonder specialistische kennis in te vullen, bijvoorbeeld door een </w:t>
      </w:r>
      <w:r w:rsidR="00062F6B">
        <w:t>beheerder</w:t>
      </w:r>
      <w:r w:rsidRPr="00DD3288">
        <w:t xml:space="preserve"> of </w:t>
      </w:r>
      <w:r w:rsidR="0065506E">
        <w:t>iemand anders die de accommodatie goed kent</w:t>
      </w:r>
      <w:r w:rsidRPr="00DD3288">
        <w:t>. Na het invullen ontvang je: </w:t>
      </w:r>
    </w:p>
    <w:p w14:paraId="7CA863DE" w14:textId="77777777" w:rsidR="00DD3288" w:rsidRPr="00DD3288" w:rsidRDefault="00DD3288" w:rsidP="00F8726C">
      <w:pPr>
        <w:numPr>
          <w:ilvl w:val="0"/>
          <w:numId w:val="4"/>
        </w:numPr>
      </w:pPr>
      <w:r w:rsidRPr="00DD3288">
        <w:t>Een overzicht van de aanwezige toegankelijkheidsvoorzieningen </w:t>
      </w:r>
    </w:p>
    <w:p w14:paraId="630C328F" w14:textId="77777777" w:rsidR="00DD3288" w:rsidRPr="00DD3288" w:rsidRDefault="00DD3288" w:rsidP="00F8726C">
      <w:pPr>
        <w:numPr>
          <w:ilvl w:val="0"/>
          <w:numId w:val="5"/>
        </w:numPr>
      </w:pPr>
      <w:r w:rsidRPr="00DD3288">
        <w:t>Praktische adviezen om de toegankelijkheid verder te verbeteren </w:t>
      </w:r>
    </w:p>
    <w:p w14:paraId="65FC7BFA" w14:textId="537C4E43" w:rsidR="00DD3288" w:rsidRPr="00DD3288" w:rsidRDefault="00DD3288" w:rsidP="00F8726C">
      <w:pPr>
        <w:numPr>
          <w:ilvl w:val="0"/>
          <w:numId w:val="6"/>
        </w:numPr>
      </w:pPr>
      <w:r w:rsidRPr="00DD3288">
        <w:t xml:space="preserve">Een HTML-code waarmee je de aanwezige voorzieningen via de website van jouw </w:t>
      </w:r>
      <w:r w:rsidR="0065506E">
        <w:t>accommodatie</w:t>
      </w:r>
      <w:r w:rsidRPr="00DD3288">
        <w:t xml:space="preserve"> kunt delen </w:t>
      </w:r>
    </w:p>
    <w:p w14:paraId="222D1278" w14:textId="77777777" w:rsidR="00DD3288" w:rsidRPr="00DD3288" w:rsidRDefault="00DD3288" w:rsidP="00DD3288">
      <w:r w:rsidRPr="00DD3288">
        <w:t> </w:t>
      </w:r>
    </w:p>
    <w:p w14:paraId="362A479B" w14:textId="77777777" w:rsidR="00DD3288" w:rsidRPr="00DD3288" w:rsidRDefault="00DD3288" w:rsidP="00DD3288">
      <w:r w:rsidRPr="00DD3288">
        <w:rPr>
          <w:b/>
          <w:bCs/>
        </w:rPr>
        <w:t>Zet de eerste stap</w:t>
      </w:r>
      <w:r w:rsidRPr="00DD3288">
        <w:t> </w:t>
      </w:r>
    </w:p>
    <w:p w14:paraId="0F09E020" w14:textId="77777777" w:rsidR="00DD3288" w:rsidRDefault="00DD3288" w:rsidP="00DD3288">
      <w:r w:rsidRPr="00DD3288">
        <w:t>Toegankelijkheid begint met inzicht. Als je weet welke voorzieningen er zijn en waar nog verbeteringen mogelijk zijn, kan je gericht aan de slag.  </w:t>
      </w:r>
    </w:p>
    <w:p w14:paraId="6DB1C935" w14:textId="77777777" w:rsidR="00824617" w:rsidRPr="00DD3288" w:rsidRDefault="00824617" w:rsidP="00DD3288"/>
    <w:p w14:paraId="08E7E4CD" w14:textId="77777777" w:rsidR="00DD3288" w:rsidRDefault="00DD3288" w:rsidP="00DD3288">
      <w:r w:rsidRPr="00DD3288">
        <w:t xml:space="preserve">Voor Liesette zit daarin de kern van toegankelijkheid: ervoor zorgen dat iedereen daadwerkelijk de kans krijgt om mee te doen. “Toegankelijkheid gaat voor mij niet om kunnen zeggen dat je </w:t>
      </w:r>
      <w:r w:rsidRPr="00DD3288">
        <w:lastRenderedPageBreak/>
        <w:t>inclusief bent, maar om ervoor te zorgen dat mensen de faciliteiten hebben die zij nodig hebben om mee te kunnen doen.” </w:t>
      </w:r>
    </w:p>
    <w:p w14:paraId="61BEAED3" w14:textId="77777777" w:rsidR="00824617" w:rsidRPr="00DD3288" w:rsidRDefault="00824617" w:rsidP="00DD3288"/>
    <w:p w14:paraId="4341304A" w14:textId="77777777" w:rsidR="00DD3288" w:rsidRDefault="00DD3288" w:rsidP="00DD3288">
      <w:r w:rsidRPr="00DD3288">
        <w:rPr>
          <w:b/>
          <w:bCs/>
        </w:rPr>
        <w:t>Vul de zelfscan in op Sport NL Toegankelijk en zet eenvoudig een eerste stap naar een sportaccommodatie waarin iedereen vanzelfsprekend kan meedoen. </w:t>
      </w:r>
      <w:r w:rsidRPr="00DD3288">
        <w:t> </w:t>
      </w:r>
    </w:p>
    <w:p w14:paraId="6E26A835" w14:textId="77777777" w:rsidR="00824617" w:rsidRPr="00DD3288" w:rsidRDefault="00824617" w:rsidP="00DD3288"/>
    <w:p w14:paraId="36E659FB" w14:textId="77777777" w:rsidR="00DD3288" w:rsidRPr="00DD3288" w:rsidRDefault="00DD3288" w:rsidP="00DD3288">
      <w:r w:rsidRPr="00DD3288">
        <w:t>Start de scan via</w:t>
      </w:r>
      <w:r w:rsidRPr="00DD3288">
        <w:rPr>
          <w:b/>
          <w:bCs/>
        </w:rPr>
        <w:t> </w:t>
      </w:r>
      <w:hyperlink r:id="rId11" w:tgtFrame="_blank" w:history="1">
        <w:r w:rsidRPr="00DD3288">
          <w:rPr>
            <w:rStyle w:val="Hyperlink"/>
          </w:rPr>
          <w:t>Sport NL Toegankelijk - Sport NL Toegankelijk</w:t>
        </w:r>
      </w:hyperlink>
      <w:r w:rsidRPr="00DD3288">
        <w:t> </w:t>
      </w:r>
    </w:p>
    <w:p w14:paraId="3E16B685" w14:textId="77777777" w:rsidR="00DD3288" w:rsidRPr="00DD3288" w:rsidRDefault="00DD3288" w:rsidP="00DD3288">
      <w:r w:rsidRPr="00DD3288">
        <w:t> </w:t>
      </w:r>
    </w:p>
    <w:p w14:paraId="0864D8F9" w14:textId="77777777" w:rsidR="00DD3288" w:rsidRPr="00DD3288" w:rsidRDefault="00DD3288" w:rsidP="00824617">
      <w:pPr>
        <w:pStyle w:val="Kop1"/>
      </w:pPr>
      <w:r w:rsidRPr="00DD3288">
        <w:t>Nieuwsbrieftekst </w:t>
      </w:r>
    </w:p>
    <w:p w14:paraId="1FE474F7" w14:textId="77777777" w:rsidR="00DD3288" w:rsidRPr="00DD3288" w:rsidRDefault="00DD3288" w:rsidP="00DD3288">
      <w:r w:rsidRPr="00DD3288">
        <w:t> </w:t>
      </w:r>
    </w:p>
    <w:p w14:paraId="1A67FD87" w14:textId="77777777" w:rsidR="00DD3288" w:rsidRDefault="00DD3288" w:rsidP="00DD3288">
      <w:r w:rsidRPr="00DD3288">
        <w:rPr>
          <w:b/>
          <w:bCs/>
        </w:rPr>
        <w:t>Maak de toegankelijkheid van jouw sportaccommodatie zichtbaar</w:t>
      </w:r>
      <w:r w:rsidRPr="00DD3288">
        <w:t> </w:t>
      </w:r>
    </w:p>
    <w:p w14:paraId="57F8949D" w14:textId="77777777" w:rsidR="00824617" w:rsidRPr="00DD3288" w:rsidRDefault="00824617" w:rsidP="00DD3288"/>
    <w:p w14:paraId="2275D6B2" w14:textId="67150E16" w:rsidR="00DD3288" w:rsidRPr="00DD3288" w:rsidRDefault="00DD3288" w:rsidP="00DD3288">
      <w:r w:rsidRPr="00DD3288">
        <w:t xml:space="preserve">Hoe toegankelijk is jouw sportaccommodatie? En weten sporters en bezoekers met een beperking wat zij er kunnen verwachten? Met de </w:t>
      </w:r>
      <w:r w:rsidR="0065506E">
        <w:t>gratis</w:t>
      </w:r>
      <w:r w:rsidRPr="00DD3288">
        <w:t xml:space="preserve"> zelfscan op Sport NL Toegankelijk breng je dit eenvoudig in kaart.  </w:t>
      </w:r>
    </w:p>
    <w:p w14:paraId="1DBA3C6A" w14:textId="77777777" w:rsidR="00DD3288" w:rsidRPr="00DD3288" w:rsidRDefault="00DD3288" w:rsidP="00DD3288">
      <w:r w:rsidRPr="00DD3288">
        <w:t> </w:t>
      </w:r>
    </w:p>
    <w:p w14:paraId="0CAC6881" w14:textId="77777777" w:rsidR="00DD3288" w:rsidRDefault="00DD3288" w:rsidP="00DD3288">
      <w:r w:rsidRPr="00DD3288">
        <w:t>De gratis scan laat zien hoe toegankelijk de accommodatie is, geeft je praktische tips om de toegankelijkheid te verbeteren en helpt om deze informatie zichtbaar te maken voor sporters en bezoekers.  </w:t>
      </w:r>
    </w:p>
    <w:p w14:paraId="6855781E" w14:textId="77777777" w:rsidR="00824617" w:rsidRPr="00DD3288" w:rsidRDefault="00824617" w:rsidP="00DD3288"/>
    <w:p w14:paraId="4D31E6F8" w14:textId="77777777" w:rsidR="00DD3288" w:rsidRDefault="00DD3288" w:rsidP="00DD3288">
      <w:r w:rsidRPr="00DD3288">
        <w:t>Vul de zelfscan in en zet een eerste stap naar een sportomgeving waarin iedereen vanzelfsprekend kan meedoen. </w:t>
      </w:r>
    </w:p>
    <w:p w14:paraId="10E2ECB4" w14:textId="77777777" w:rsidR="00824617" w:rsidRPr="00DD3288" w:rsidRDefault="00824617" w:rsidP="00DD3288"/>
    <w:p w14:paraId="0E768439" w14:textId="77777777" w:rsidR="00DD3288" w:rsidRPr="00DD3288" w:rsidRDefault="00DD3288" w:rsidP="00DD3288">
      <w:r w:rsidRPr="00DD3288">
        <w:rPr>
          <w:b/>
          <w:bCs/>
        </w:rPr>
        <w:t>Start de scan: </w:t>
      </w:r>
      <w:hyperlink r:id="rId12" w:tgtFrame="_blank" w:history="1">
        <w:r w:rsidRPr="00DD3288">
          <w:rPr>
            <w:rStyle w:val="Hyperlink"/>
          </w:rPr>
          <w:t>Sport NL Toegankelijk - Sport NL Toegankelijk</w:t>
        </w:r>
      </w:hyperlink>
      <w:r w:rsidRPr="00DD3288">
        <w:t> </w:t>
      </w:r>
    </w:p>
    <w:p w14:paraId="73BB4729" w14:textId="77777777" w:rsidR="00DD3288" w:rsidRPr="00DD3288" w:rsidRDefault="00DD3288" w:rsidP="00DD3288">
      <w:r w:rsidRPr="00DD3288">
        <w:t> </w:t>
      </w:r>
    </w:p>
    <w:p w14:paraId="72A5E288" w14:textId="77777777" w:rsidR="00DD3288" w:rsidRPr="00DD3288" w:rsidRDefault="00DD3288" w:rsidP="00824617">
      <w:pPr>
        <w:pStyle w:val="Kop1"/>
      </w:pPr>
      <w:r w:rsidRPr="00DD3288">
        <w:t>Social media </w:t>
      </w:r>
    </w:p>
    <w:p w14:paraId="60F0784F" w14:textId="77777777" w:rsidR="00DD3288" w:rsidRDefault="00DD3288" w:rsidP="00DD3288">
      <w:r w:rsidRPr="00DD3288">
        <w:rPr>
          <w:b/>
          <w:bCs/>
        </w:rPr>
        <w:t>Hoe toegankelijk is jouw sportaccommodatie?</w:t>
      </w:r>
      <w:r w:rsidRPr="00DD3288">
        <w:t> </w:t>
      </w:r>
    </w:p>
    <w:p w14:paraId="62126BAA" w14:textId="77777777" w:rsidR="00824617" w:rsidRPr="00DD3288" w:rsidRDefault="00824617" w:rsidP="00DD3288"/>
    <w:p w14:paraId="0444671D" w14:textId="77777777" w:rsidR="00DD3288" w:rsidRDefault="00DD3288" w:rsidP="00DD3288">
      <w:r w:rsidRPr="00DD3288">
        <w:t>Bij toegankelijkheid denk je misschien al snel aan grote aanpassingen of investeringen. Maar je kunt vandaag al een eerste stap zetten. Met de zelfscan op Sport NL Toegankelijk ontdek je welke toegankelijke voorzieningen er al zijn én maak je die informatie eenvoudig zichtbaar voor sporters en bezoekers. </w:t>
      </w:r>
    </w:p>
    <w:p w14:paraId="3E441341" w14:textId="77777777" w:rsidR="00824617" w:rsidRPr="00DD3288" w:rsidRDefault="00824617" w:rsidP="00DD3288"/>
    <w:p w14:paraId="4F34730A" w14:textId="77777777" w:rsidR="00DD3288" w:rsidRDefault="00DD3288" w:rsidP="00DD3288">
      <w:r w:rsidRPr="00DD3288">
        <w:t>Voor paralympisch zwemmer Liesette Bruinsma maakt dat echt verschil: “Als een sportclub op de website aandacht besteedt aan de toegankelijkheid van de accommodatie, voel je je direct meer welkom. Je merkt: hier is aan mij gedacht.” </w:t>
      </w:r>
    </w:p>
    <w:p w14:paraId="2078EB55" w14:textId="77777777" w:rsidR="00824617" w:rsidRPr="00DD3288" w:rsidRDefault="00824617" w:rsidP="00DD3288"/>
    <w:p w14:paraId="4C48D458" w14:textId="77777777" w:rsidR="008D7C56" w:rsidRDefault="00DD3288" w:rsidP="00DD3288">
      <w:r w:rsidRPr="00DD3288">
        <w:t>Met de gratis zelfscan</w:t>
      </w:r>
      <w:r w:rsidR="008D7C56">
        <w:t>:</w:t>
      </w:r>
    </w:p>
    <w:p w14:paraId="2A2E269E" w14:textId="74D93811" w:rsidR="00DD3288" w:rsidRPr="00DD3288" w:rsidRDefault="00DD3288" w:rsidP="00DD3288">
      <w:r w:rsidRPr="00DD3288">
        <w:rPr>
          <w:rFonts w:ascii="Segoe UI Symbol" w:hAnsi="Segoe UI Symbol" w:cs="Segoe UI Symbol"/>
        </w:rPr>
        <w:t>✓</w:t>
      </w:r>
      <w:r w:rsidRPr="00DD3288">
        <w:t xml:space="preserve"> ontdek je welke toegankelijkheidsvoorzieningen er al zijn</w:t>
      </w:r>
      <w:r w:rsidRPr="00DD3288">
        <w:rPr>
          <w:rFonts w:ascii="HK Grotesk" w:hAnsi="HK Grotesk" w:cs="HK Grotesk"/>
        </w:rPr>
        <w:t> </w:t>
      </w:r>
      <w:r w:rsidRPr="00DD3288">
        <w:br/>
      </w:r>
      <w:r w:rsidRPr="00DD3288">
        <w:rPr>
          <w:rFonts w:ascii="Segoe UI Symbol" w:hAnsi="Segoe UI Symbol" w:cs="Segoe UI Symbol"/>
        </w:rPr>
        <w:t>✓</w:t>
      </w:r>
      <w:r w:rsidRPr="00DD3288">
        <w:t xml:space="preserve"> krijg je praktische tips voor verbetering</w:t>
      </w:r>
      <w:r w:rsidRPr="00DD3288">
        <w:rPr>
          <w:rFonts w:ascii="HK Grotesk" w:hAnsi="HK Grotesk" w:cs="HK Grotesk"/>
        </w:rPr>
        <w:t> </w:t>
      </w:r>
      <w:r w:rsidRPr="00DD3288">
        <w:br/>
      </w:r>
      <w:r w:rsidRPr="00DD3288">
        <w:rPr>
          <w:rFonts w:ascii="Segoe UI Symbol" w:hAnsi="Segoe UI Symbol" w:cs="Segoe UI Symbol"/>
        </w:rPr>
        <w:t>✓</w:t>
      </w:r>
      <w:r w:rsidRPr="00DD3288">
        <w:t xml:space="preserve"> kun je de aanwezige voorzieningen eenvoudig</w:t>
      </w:r>
      <w:r w:rsidRPr="00DD3288">
        <w:rPr>
          <w:rFonts w:ascii="HK Grotesk" w:hAnsi="HK Grotesk" w:cs="HK Grotesk"/>
        </w:rPr>
        <w:t> </w:t>
      </w:r>
      <w:r w:rsidRPr="00DD3288">
        <w:t>zichtbaar</w:t>
      </w:r>
      <w:r w:rsidRPr="00DD3288">
        <w:rPr>
          <w:rFonts w:ascii="HK Grotesk" w:hAnsi="HK Grotesk" w:cs="HK Grotesk"/>
        </w:rPr>
        <w:t> </w:t>
      </w:r>
      <w:r w:rsidRPr="00DD3288">
        <w:t>maken</w:t>
      </w:r>
      <w:r w:rsidRPr="00DD3288">
        <w:rPr>
          <w:rFonts w:ascii="HK Grotesk" w:hAnsi="HK Grotesk" w:cs="HK Grotesk"/>
        </w:rPr>
        <w:t> </w:t>
      </w:r>
      <w:r w:rsidRPr="00DD3288">
        <w:t>via jullie website</w:t>
      </w:r>
      <w:r w:rsidRPr="00DD3288">
        <w:rPr>
          <w:rFonts w:ascii="HK Grotesk" w:hAnsi="HK Grotesk" w:cs="HK Grotesk"/>
        </w:rPr>
        <w:t> </w:t>
      </w:r>
    </w:p>
    <w:p w14:paraId="53286A93" w14:textId="77777777" w:rsidR="00824617" w:rsidRDefault="00824617" w:rsidP="00DD3288"/>
    <w:p w14:paraId="478C4906" w14:textId="59E8CDB4" w:rsidR="00DD3288" w:rsidRPr="00DD3288" w:rsidRDefault="00DD3288" w:rsidP="00DD3288">
      <w:r w:rsidRPr="00DD3288">
        <w:t>Vul de zelfscan in en zet een eerste stap naar een sportomgeving waarin iedereen vanzelfsprekend kan meedoen. </w:t>
      </w:r>
    </w:p>
    <w:p w14:paraId="17118152" w14:textId="77777777" w:rsidR="00806948" w:rsidRDefault="00806948" w:rsidP="00806948"/>
    <w:sectPr w:rsidR="00806948" w:rsidSect="003F1C55">
      <w:headerReference w:type="default" r:id="rId13"/>
      <w:headerReference w:type="first" r:id="rId14"/>
      <w:footerReference w:type="first" r:id="rId15"/>
      <w:pgSz w:w="11906" w:h="16838"/>
      <w:pgMar w:top="1701" w:right="1701" w:bottom="1418"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920D" w14:textId="77777777" w:rsidR="000B12CE" w:rsidRDefault="000B12CE" w:rsidP="00BF370B">
      <w:r>
        <w:separator/>
      </w:r>
    </w:p>
  </w:endnote>
  <w:endnote w:type="continuationSeparator" w:id="0">
    <w:p w14:paraId="6FEF187D" w14:textId="77777777" w:rsidR="000B12CE" w:rsidRDefault="000B12CE" w:rsidP="00BF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HK Grotesk">
    <w:panose1 w:val="00000500000000000000"/>
    <w:charset w:val="00"/>
    <w:family w:val="modern"/>
    <w:notTrueType/>
    <w:pitch w:val="variable"/>
    <w:sig w:usb0="20000007" w:usb1="00000000" w:usb2="00000000" w:usb3="00000000" w:csb0="000001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K Grotesk Light">
    <w:panose1 w:val="000004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8"/>
      <w:gridCol w:w="2478"/>
      <w:gridCol w:w="1721"/>
      <w:gridCol w:w="1372"/>
      <w:gridCol w:w="1078"/>
    </w:tblGrid>
    <w:tr w:rsidR="003F1C55" w:rsidRPr="008A058A" w14:paraId="012DF680" w14:textId="77777777" w:rsidTr="003F1C55">
      <w:tc>
        <w:tcPr>
          <w:tcW w:w="2128" w:type="dxa"/>
        </w:tcPr>
        <w:sdt>
          <w:sdtPr>
            <w:tag w:val="bezoekadreskop"/>
            <w:id w:val="-2032337608"/>
            <w15:appearance w15:val="hidden"/>
            <w:text/>
          </w:sdtPr>
          <w:sdtContent>
            <w:p w14:paraId="4C8E0BCC" w14:textId="77777777" w:rsidR="003F1C55" w:rsidRPr="00B3379D" w:rsidRDefault="003F1C55" w:rsidP="00B3379D">
              <w:pPr>
                <w:pStyle w:val="Footerkopje"/>
              </w:pPr>
              <w:r w:rsidRPr="00B3379D">
                <w:t>Bezoekadres</w:t>
              </w:r>
            </w:p>
          </w:sdtContent>
        </w:sdt>
      </w:tc>
      <w:tc>
        <w:tcPr>
          <w:tcW w:w="2478" w:type="dxa"/>
        </w:tcPr>
        <w:sdt>
          <w:sdtPr>
            <w:tag w:val="postadreskop"/>
            <w:id w:val="-45766917"/>
            <w15:appearance w15:val="hidden"/>
            <w:text/>
          </w:sdtPr>
          <w:sdtContent>
            <w:p w14:paraId="006775F8" w14:textId="77777777" w:rsidR="003F1C55" w:rsidRPr="00B3379D" w:rsidRDefault="003F1C55" w:rsidP="00B3379D">
              <w:pPr>
                <w:pStyle w:val="Footerkopje"/>
              </w:pPr>
              <w:r w:rsidRPr="00B3379D">
                <w:t>Postadres</w:t>
              </w:r>
            </w:p>
          </w:sdtContent>
        </w:sdt>
      </w:tc>
      <w:tc>
        <w:tcPr>
          <w:tcW w:w="1721" w:type="dxa"/>
        </w:tcPr>
        <w:sdt>
          <w:sdtPr>
            <w:tag w:val="telefoonkop"/>
            <w:id w:val="-1185752623"/>
            <w15:appearance w15:val="hidden"/>
            <w:text/>
          </w:sdtPr>
          <w:sdtContent>
            <w:p w14:paraId="1C254AF1" w14:textId="77777777" w:rsidR="003F1C55" w:rsidRPr="00B3379D" w:rsidRDefault="003F1C55" w:rsidP="00B3379D">
              <w:pPr>
                <w:pStyle w:val="Footerkopje"/>
              </w:pPr>
              <w:r w:rsidRPr="00B3379D">
                <w:t>Telefoon</w:t>
              </w:r>
            </w:p>
          </w:sdtContent>
        </w:sdt>
      </w:tc>
      <w:tc>
        <w:tcPr>
          <w:tcW w:w="1372" w:type="dxa"/>
        </w:tcPr>
        <w:sdt>
          <w:sdtPr>
            <w:tag w:val="emailkop"/>
            <w:id w:val="-1933197877"/>
            <w15:appearance w15:val="hidden"/>
            <w:text/>
          </w:sdtPr>
          <w:sdtContent>
            <w:p w14:paraId="5DB8BA98" w14:textId="77777777" w:rsidR="003F1C55" w:rsidRPr="00B3379D" w:rsidRDefault="003F1C55" w:rsidP="00B3379D">
              <w:pPr>
                <w:pStyle w:val="Footerkopje"/>
              </w:pPr>
              <w:r w:rsidRPr="00B3379D">
                <w:t>Email</w:t>
              </w:r>
            </w:p>
          </w:sdtContent>
        </w:sdt>
      </w:tc>
      <w:tc>
        <w:tcPr>
          <w:tcW w:w="1078" w:type="dxa"/>
        </w:tcPr>
        <w:p w14:paraId="12DB468B" w14:textId="77777777" w:rsidR="003F1C55" w:rsidRPr="00B3379D" w:rsidRDefault="003F1C55" w:rsidP="00B3379D">
          <w:pPr>
            <w:pStyle w:val="Footerkopje"/>
          </w:pPr>
          <w:r w:rsidRPr="00B3379D">
            <w:t>Web</w:t>
          </w:r>
        </w:p>
      </w:tc>
    </w:tr>
    <w:tr w:rsidR="003F1C55" w:rsidRPr="008A058A" w14:paraId="2DB48DAB" w14:textId="77777777" w:rsidTr="003F1C55">
      <w:tc>
        <w:tcPr>
          <w:tcW w:w="2128" w:type="dxa"/>
        </w:tcPr>
        <w:sdt>
          <w:sdtPr>
            <w:tag w:val="bezoekadrestekst"/>
            <w:id w:val="-2140713015"/>
            <w15:appearance w15:val="hidden"/>
          </w:sdtPr>
          <w:sdtContent>
            <w:p w14:paraId="5B564239" w14:textId="77777777" w:rsidR="003F1C55" w:rsidRPr="008A058A" w:rsidRDefault="003F1C55" w:rsidP="00B3379D">
              <w:pPr>
                <w:pStyle w:val="Voettekst"/>
              </w:pPr>
              <w:r w:rsidRPr="008A058A">
                <w:t>Papendallaan 60, Arnhem</w:t>
              </w:r>
            </w:p>
          </w:sdtContent>
        </w:sdt>
      </w:tc>
      <w:tc>
        <w:tcPr>
          <w:tcW w:w="2478" w:type="dxa"/>
        </w:tcPr>
        <w:sdt>
          <w:sdtPr>
            <w:tag w:val="postadrestekst"/>
            <w:id w:val="894619931"/>
            <w15:appearance w15:val="hidden"/>
          </w:sdtPr>
          <w:sdtContent>
            <w:p w14:paraId="1737679E" w14:textId="77777777" w:rsidR="003F1C55" w:rsidRPr="008A058A" w:rsidRDefault="003F1C55" w:rsidP="00B3379D">
              <w:pPr>
                <w:pStyle w:val="Voettekst"/>
              </w:pPr>
              <w:r w:rsidRPr="008A058A">
                <w:t xml:space="preserve">Postbus </w:t>
              </w:r>
              <w:r w:rsidRPr="00B3379D">
                <w:t>302</w:t>
              </w:r>
              <w:r w:rsidRPr="008A058A">
                <w:t>, 6800 AH Arnhem</w:t>
              </w:r>
            </w:p>
          </w:sdtContent>
        </w:sdt>
      </w:tc>
      <w:tc>
        <w:tcPr>
          <w:tcW w:w="1721" w:type="dxa"/>
        </w:tcPr>
        <w:p w14:paraId="438ECE59" w14:textId="77777777" w:rsidR="003F1C55" w:rsidRPr="008A058A" w:rsidRDefault="00000000" w:rsidP="00B3379D">
          <w:pPr>
            <w:pStyle w:val="Voettekst"/>
          </w:pPr>
          <w:sdt>
            <w:sdtPr>
              <w:tag w:val="telefoon"/>
              <w:id w:val="1485046765"/>
              <w15:appearance w15:val="hidden"/>
              <w:text/>
            </w:sdtPr>
            <w:sdtContent>
              <w:r w:rsidR="003F1C55" w:rsidRPr="008A058A">
                <w:t>+31 (0)26 483 44 00</w:t>
              </w:r>
            </w:sdtContent>
          </w:sdt>
        </w:p>
      </w:tc>
      <w:tc>
        <w:tcPr>
          <w:tcW w:w="1372" w:type="dxa"/>
        </w:tcPr>
        <w:p w14:paraId="588EFDC7" w14:textId="77777777" w:rsidR="003F1C55" w:rsidRPr="008A058A" w:rsidRDefault="00000000" w:rsidP="00B3379D">
          <w:pPr>
            <w:pStyle w:val="Voettekst"/>
          </w:pPr>
          <w:sdt>
            <w:sdtPr>
              <w:tag w:val="email"/>
              <w:id w:val="-1089160249"/>
              <w15:appearance w15:val="hidden"/>
              <w:text/>
            </w:sdtPr>
            <w:sdtContent>
              <w:r w:rsidR="003F1C55" w:rsidRPr="008A058A">
                <w:t>info@nocnsf.nl</w:t>
              </w:r>
            </w:sdtContent>
          </w:sdt>
        </w:p>
      </w:tc>
      <w:tc>
        <w:tcPr>
          <w:tcW w:w="1078" w:type="dxa"/>
        </w:tcPr>
        <w:p w14:paraId="00AAA625" w14:textId="77777777" w:rsidR="003F1C55" w:rsidRPr="008A058A" w:rsidRDefault="00000000" w:rsidP="00B3379D">
          <w:pPr>
            <w:pStyle w:val="Voettekst"/>
          </w:pPr>
          <w:sdt>
            <w:sdtPr>
              <w:tag w:val="website"/>
              <w:id w:val="-890778"/>
              <w15:appearance w15:val="hidden"/>
              <w:text/>
            </w:sdtPr>
            <w:sdtContent>
              <w:r w:rsidR="003F1C55" w:rsidRPr="008A058A">
                <w:t>nocnsf.nl</w:t>
              </w:r>
            </w:sdtContent>
          </w:sdt>
        </w:p>
      </w:tc>
    </w:tr>
    <w:tr w:rsidR="003F1C55" w:rsidRPr="008A058A" w14:paraId="0DB5DECC" w14:textId="77777777" w:rsidTr="003F1C55">
      <w:tc>
        <w:tcPr>
          <w:tcW w:w="8777" w:type="dxa"/>
          <w:gridSpan w:val="5"/>
        </w:tcPr>
        <w:p w14:paraId="02ABA3C1" w14:textId="77777777" w:rsidR="003F1C55" w:rsidRPr="00B3379D" w:rsidRDefault="003F1C55" w:rsidP="00B3379D">
          <w:pPr>
            <w:pStyle w:val="Sponsors"/>
          </w:pPr>
          <w:r w:rsidRPr="00B3379D">
            <w:t xml:space="preserve">Partners: </w:t>
          </w:r>
          <w:r w:rsidR="00CA3BD1">
            <w:t xml:space="preserve">Staatsloterij </w:t>
          </w:r>
          <w:r w:rsidR="00CA3BD1">
            <w:sym w:font="Wingdings" w:char="F09F"/>
          </w:r>
          <w:r w:rsidR="00CA3BD1">
            <w:t xml:space="preserve"> Odido </w:t>
          </w:r>
          <w:r w:rsidR="00CA3BD1">
            <w:sym w:font="Wingdings" w:char="F09F"/>
          </w:r>
          <w:r w:rsidR="00CA3BD1">
            <w:t xml:space="preserve"> Rabobank </w:t>
          </w:r>
          <w:r w:rsidR="00CA3BD1">
            <w:sym w:font="Wingdings" w:char="F09F"/>
          </w:r>
          <w:r w:rsidR="00CA3BD1">
            <w:t xml:space="preserve"> AD</w:t>
          </w:r>
        </w:p>
      </w:tc>
    </w:tr>
  </w:tbl>
  <w:p w14:paraId="1530F25F" w14:textId="77777777" w:rsidR="003F1C55" w:rsidRPr="008A058A" w:rsidRDefault="003F1C55" w:rsidP="00B337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1E239" w14:textId="77777777" w:rsidR="000B12CE" w:rsidRDefault="000B12CE" w:rsidP="00BF370B">
      <w:r>
        <w:separator/>
      </w:r>
    </w:p>
  </w:footnote>
  <w:footnote w:type="continuationSeparator" w:id="0">
    <w:p w14:paraId="51513B57" w14:textId="77777777" w:rsidR="000B12CE" w:rsidRDefault="000B12CE" w:rsidP="00BF3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FFAA" w14:textId="77777777" w:rsidR="00892E94" w:rsidRDefault="00892E94" w:rsidP="00892E94">
    <w:pPr>
      <w:pStyle w:val="Koptekst"/>
      <w:spacing w:after="1320"/>
    </w:pPr>
    <w:r>
      <w:rPr>
        <w:noProof/>
      </w:rPr>
      <w:drawing>
        <wp:anchor distT="0" distB="0" distL="114300" distR="114300" simplePos="0" relativeHeight="251666432" behindDoc="1" locked="0" layoutInCell="1" allowOverlap="1" wp14:anchorId="193ABBAB" wp14:editId="7D3E5B9F">
          <wp:simplePos x="0" y="0"/>
          <wp:positionH relativeFrom="page">
            <wp:posOffset>821055</wp:posOffset>
          </wp:positionH>
          <wp:positionV relativeFrom="page">
            <wp:posOffset>370840</wp:posOffset>
          </wp:positionV>
          <wp:extent cx="1040400" cy="939600"/>
          <wp:effectExtent l="0" t="0" r="0" b="0"/>
          <wp:wrapNone/>
          <wp:docPr id="1" name="LogoVolgblad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8D28" w14:textId="77777777" w:rsidR="003F1C55" w:rsidRDefault="003F1C55" w:rsidP="008A2686">
    <w:pPr>
      <w:pStyle w:val="Koptekst"/>
      <w:spacing w:after="1320"/>
    </w:pPr>
    <w:r>
      <w:rPr>
        <w:noProof/>
      </w:rPr>
      <w:drawing>
        <wp:anchor distT="0" distB="0" distL="114300" distR="114300" simplePos="0" relativeHeight="251664384" behindDoc="1" locked="0" layoutInCell="1" allowOverlap="1" wp14:anchorId="5C4DCE0F" wp14:editId="2FE6F37C">
          <wp:simplePos x="0" y="0"/>
          <wp:positionH relativeFrom="page">
            <wp:posOffset>821055</wp:posOffset>
          </wp:positionH>
          <wp:positionV relativeFrom="page">
            <wp:posOffset>370205</wp:posOffset>
          </wp:positionV>
          <wp:extent cx="1040400" cy="939600"/>
          <wp:effectExtent l="0" t="0" r="0" b="0"/>
          <wp:wrapNone/>
          <wp:docPr id="3" name="Logo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C02BA"/>
    <w:multiLevelType w:val="multilevel"/>
    <w:tmpl w:val="A968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AD166A"/>
    <w:multiLevelType w:val="multilevel"/>
    <w:tmpl w:val="04B4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7174E1"/>
    <w:multiLevelType w:val="multilevel"/>
    <w:tmpl w:val="349E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83211C"/>
    <w:multiLevelType w:val="multilevel"/>
    <w:tmpl w:val="435449D0"/>
    <w:lvl w:ilvl="0">
      <w:start w:val="1"/>
      <w:numFmt w:val="decimal"/>
      <w:pStyle w:val="Genummerd"/>
      <w:lvlText w:val="%1"/>
      <w:lvlJc w:val="left"/>
      <w:pPr>
        <w:ind w:left="360" w:hanging="360"/>
      </w:pPr>
      <w:rPr>
        <w:rFonts w:hint="default"/>
      </w:rPr>
    </w:lvl>
    <w:lvl w:ilvl="1">
      <w:start w:val="1"/>
      <w:numFmt w:val="lowerLetter"/>
      <w:pStyle w:val="SubGenummerd"/>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11D70A1"/>
    <w:multiLevelType w:val="multilevel"/>
    <w:tmpl w:val="8B20D456"/>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4C91776"/>
    <w:multiLevelType w:val="hybridMultilevel"/>
    <w:tmpl w:val="30046650"/>
    <w:lvl w:ilvl="0" w:tplc="0942641C">
      <w:start w:val="1"/>
      <w:numFmt w:val="bullet"/>
      <w:pStyle w:val="Opsomming"/>
      <w:lvlText w:val=""/>
      <w:lvlJc w:val="left"/>
      <w:pPr>
        <w:ind w:left="720" w:hanging="360"/>
      </w:pPr>
      <w:rPr>
        <w:rFonts w:ascii="Wingdings 2" w:hAnsi="Wingdings 2" w:hint="default"/>
      </w:rPr>
    </w:lvl>
    <w:lvl w:ilvl="1" w:tplc="AA2CE388">
      <w:start w:val="1"/>
      <w:numFmt w:val="bullet"/>
      <w:pStyle w:val="Subopsomming"/>
      <w:lvlText w:val="-"/>
      <w:lvlJc w:val="left"/>
      <w:pPr>
        <w:ind w:left="1440" w:hanging="360"/>
      </w:pPr>
      <w:rPr>
        <w:rFonts w:ascii="HK Grotesk" w:hAnsi="HK Grotesk"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596103">
    <w:abstractNumId w:val="4"/>
  </w:num>
  <w:num w:numId="2" w16cid:durableId="605843859">
    <w:abstractNumId w:val="5"/>
  </w:num>
  <w:num w:numId="3" w16cid:durableId="1195074240">
    <w:abstractNumId w:val="3"/>
  </w:num>
  <w:num w:numId="4" w16cid:durableId="926352467">
    <w:abstractNumId w:val="2"/>
  </w:num>
  <w:num w:numId="5" w16cid:durableId="1723676559">
    <w:abstractNumId w:val="0"/>
  </w:num>
  <w:num w:numId="6" w16cid:durableId="204331283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C0"/>
    <w:rsid w:val="00002E41"/>
    <w:rsid w:val="00004028"/>
    <w:rsid w:val="00030082"/>
    <w:rsid w:val="000375B9"/>
    <w:rsid w:val="00046DC1"/>
    <w:rsid w:val="000521D1"/>
    <w:rsid w:val="00062F6B"/>
    <w:rsid w:val="00063D35"/>
    <w:rsid w:val="000708F0"/>
    <w:rsid w:val="00077C98"/>
    <w:rsid w:val="000801EE"/>
    <w:rsid w:val="0008132E"/>
    <w:rsid w:val="00084194"/>
    <w:rsid w:val="00096D99"/>
    <w:rsid w:val="00097C46"/>
    <w:rsid w:val="00097E55"/>
    <w:rsid w:val="000B07DB"/>
    <w:rsid w:val="000B0DE9"/>
    <w:rsid w:val="000B0F1C"/>
    <w:rsid w:val="000B12CE"/>
    <w:rsid w:val="000B4BC2"/>
    <w:rsid w:val="000B6547"/>
    <w:rsid w:val="000B6AED"/>
    <w:rsid w:val="000C3B74"/>
    <w:rsid w:val="000D454C"/>
    <w:rsid w:val="000D4D07"/>
    <w:rsid w:val="000E6CE5"/>
    <w:rsid w:val="000F49DB"/>
    <w:rsid w:val="000F5E9F"/>
    <w:rsid w:val="00106B9F"/>
    <w:rsid w:val="00111EBD"/>
    <w:rsid w:val="00113A58"/>
    <w:rsid w:val="001234FE"/>
    <w:rsid w:val="001310C4"/>
    <w:rsid w:val="00140BC2"/>
    <w:rsid w:val="00145343"/>
    <w:rsid w:val="001454C3"/>
    <w:rsid w:val="001460F3"/>
    <w:rsid w:val="0015066D"/>
    <w:rsid w:val="001544C5"/>
    <w:rsid w:val="00155557"/>
    <w:rsid w:val="0015718C"/>
    <w:rsid w:val="00157357"/>
    <w:rsid w:val="0016034C"/>
    <w:rsid w:val="00164D9C"/>
    <w:rsid w:val="00182BEE"/>
    <w:rsid w:val="00185CB7"/>
    <w:rsid w:val="00185E69"/>
    <w:rsid w:val="0019792F"/>
    <w:rsid w:val="001A1D89"/>
    <w:rsid w:val="001A319C"/>
    <w:rsid w:val="001B0D9C"/>
    <w:rsid w:val="001B2EBC"/>
    <w:rsid w:val="001B3216"/>
    <w:rsid w:val="001C16EE"/>
    <w:rsid w:val="001C2D26"/>
    <w:rsid w:val="001F1F2B"/>
    <w:rsid w:val="001F309C"/>
    <w:rsid w:val="00206330"/>
    <w:rsid w:val="0021238E"/>
    <w:rsid w:val="00212983"/>
    <w:rsid w:val="002212C1"/>
    <w:rsid w:val="00224073"/>
    <w:rsid w:val="00224BAD"/>
    <w:rsid w:val="00231E12"/>
    <w:rsid w:val="00232837"/>
    <w:rsid w:val="002363EC"/>
    <w:rsid w:val="00240B01"/>
    <w:rsid w:val="002428A0"/>
    <w:rsid w:val="00245E43"/>
    <w:rsid w:val="0026069D"/>
    <w:rsid w:val="00261588"/>
    <w:rsid w:val="0027107C"/>
    <w:rsid w:val="002720C1"/>
    <w:rsid w:val="002766A3"/>
    <w:rsid w:val="00290138"/>
    <w:rsid w:val="002A086B"/>
    <w:rsid w:val="002A1769"/>
    <w:rsid w:val="002A2750"/>
    <w:rsid w:val="002A7C0D"/>
    <w:rsid w:val="002B06C5"/>
    <w:rsid w:val="002C51CC"/>
    <w:rsid w:val="002C77E5"/>
    <w:rsid w:val="002C78AA"/>
    <w:rsid w:val="002D6D24"/>
    <w:rsid w:val="002E4D04"/>
    <w:rsid w:val="002E6C67"/>
    <w:rsid w:val="002F254F"/>
    <w:rsid w:val="0030582B"/>
    <w:rsid w:val="00306FBA"/>
    <w:rsid w:val="00315E67"/>
    <w:rsid w:val="00315F73"/>
    <w:rsid w:val="00337522"/>
    <w:rsid w:val="00345F3B"/>
    <w:rsid w:val="00346366"/>
    <w:rsid w:val="00354D1D"/>
    <w:rsid w:val="00356430"/>
    <w:rsid w:val="00356BEC"/>
    <w:rsid w:val="003659BC"/>
    <w:rsid w:val="00373D5B"/>
    <w:rsid w:val="0037485D"/>
    <w:rsid w:val="00381612"/>
    <w:rsid w:val="00387EE9"/>
    <w:rsid w:val="00390A5B"/>
    <w:rsid w:val="00393A8E"/>
    <w:rsid w:val="00394CFA"/>
    <w:rsid w:val="00395300"/>
    <w:rsid w:val="003A1EB4"/>
    <w:rsid w:val="003B158F"/>
    <w:rsid w:val="003B2FB9"/>
    <w:rsid w:val="003C2E93"/>
    <w:rsid w:val="003D176F"/>
    <w:rsid w:val="003D3E72"/>
    <w:rsid w:val="003D3E74"/>
    <w:rsid w:val="003D7619"/>
    <w:rsid w:val="003D7775"/>
    <w:rsid w:val="003E7C6C"/>
    <w:rsid w:val="003F1C55"/>
    <w:rsid w:val="003F66E4"/>
    <w:rsid w:val="00400876"/>
    <w:rsid w:val="00401182"/>
    <w:rsid w:val="00413176"/>
    <w:rsid w:val="00424387"/>
    <w:rsid w:val="00426760"/>
    <w:rsid w:val="00427811"/>
    <w:rsid w:val="004301BE"/>
    <w:rsid w:val="0043065C"/>
    <w:rsid w:val="00433006"/>
    <w:rsid w:val="004530C7"/>
    <w:rsid w:val="00455D51"/>
    <w:rsid w:val="00461101"/>
    <w:rsid w:val="0046504C"/>
    <w:rsid w:val="004661EE"/>
    <w:rsid w:val="0048104B"/>
    <w:rsid w:val="00484F45"/>
    <w:rsid w:val="004874B4"/>
    <w:rsid w:val="00497D1E"/>
    <w:rsid w:val="004A037E"/>
    <w:rsid w:val="004A3619"/>
    <w:rsid w:val="004B1935"/>
    <w:rsid w:val="004B7074"/>
    <w:rsid w:val="004C2570"/>
    <w:rsid w:val="004C3381"/>
    <w:rsid w:val="004D1680"/>
    <w:rsid w:val="004D47D4"/>
    <w:rsid w:val="004E123D"/>
    <w:rsid w:val="004E207D"/>
    <w:rsid w:val="004E3418"/>
    <w:rsid w:val="004E49E6"/>
    <w:rsid w:val="004E73AE"/>
    <w:rsid w:val="004F07D3"/>
    <w:rsid w:val="00511983"/>
    <w:rsid w:val="005245AC"/>
    <w:rsid w:val="0053370F"/>
    <w:rsid w:val="005378CC"/>
    <w:rsid w:val="00541663"/>
    <w:rsid w:val="00543229"/>
    <w:rsid w:val="005526F5"/>
    <w:rsid w:val="00560814"/>
    <w:rsid w:val="00563843"/>
    <w:rsid w:val="00564B17"/>
    <w:rsid w:val="00572839"/>
    <w:rsid w:val="00586FA5"/>
    <w:rsid w:val="005914C3"/>
    <w:rsid w:val="00591ED3"/>
    <w:rsid w:val="00592F8E"/>
    <w:rsid w:val="00593ABF"/>
    <w:rsid w:val="005A010B"/>
    <w:rsid w:val="005A0E1C"/>
    <w:rsid w:val="005B67CA"/>
    <w:rsid w:val="005B72A4"/>
    <w:rsid w:val="005B7E90"/>
    <w:rsid w:val="005C3577"/>
    <w:rsid w:val="005C4354"/>
    <w:rsid w:val="005C661B"/>
    <w:rsid w:val="005C6784"/>
    <w:rsid w:val="005C720F"/>
    <w:rsid w:val="005D57CD"/>
    <w:rsid w:val="005E0069"/>
    <w:rsid w:val="005E362F"/>
    <w:rsid w:val="005F25F4"/>
    <w:rsid w:val="00601222"/>
    <w:rsid w:val="0060355E"/>
    <w:rsid w:val="00605F91"/>
    <w:rsid w:val="006067D7"/>
    <w:rsid w:val="006121CB"/>
    <w:rsid w:val="006142BE"/>
    <w:rsid w:val="00627F62"/>
    <w:rsid w:val="006375F5"/>
    <w:rsid w:val="00647AB5"/>
    <w:rsid w:val="0065506E"/>
    <w:rsid w:val="00663620"/>
    <w:rsid w:val="00690B5A"/>
    <w:rsid w:val="00692D6A"/>
    <w:rsid w:val="006A4876"/>
    <w:rsid w:val="006B01B9"/>
    <w:rsid w:val="006B180F"/>
    <w:rsid w:val="006B3712"/>
    <w:rsid w:val="006B72A7"/>
    <w:rsid w:val="006C1209"/>
    <w:rsid w:val="006C620A"/>
    <w:rsid w:val="006F1130"/>
    <w:rsid w:val="00702EB7"/>
    <w:rsid w:val="007070AE"/>
    <w:rsid w:val="007226DA"/>
    <w:rsid w:val="00722D0F"/>
    <w:rsid w:val="00731667"/>
    <w:rsid w:val="007424ED"/>
    <w:rsid w:val="00754E4C"/>
    <w:rsid w:val="00761CAE"/>
    <w:rsid w:val="0076650B"/>
    <w:rsid w:val="00771DFA"/>
    <w:rsid w:val="00783A78"/>
    <w:rsid w:val="00785E1F"/>
    <w:rsid w:val="00790756"/>
    <w:rsid w:val="00791144"/>
    <w:rsid w:val="00794183"/>
    <w:rsid w:val="00797830"/>
    <w:rsid w:val="00797EF2"/>
    <w:rsid w:val="007A0A08"/>
    <w:rsid w:val="007C02B6"/>
    <w:rsid w:val="007C3F22"/>
    <w:rsid w:val="007D61FB"/>
    <w:rsid w:val="007E1BFA"/>
    <w:rsid w:val="007E2878"/>
    <w:rsid w:val="007F086E"/>
    <w:rsid w:val="007F7DB9"/>
    <w:rsid w:val="00806948"/>
    <w:rsid w:val="008102F5"/>
    <w:rsid w:val="00811393"/>
    <w:rsid w:val="00815E23"/>
    <w:rsid w:val="008172A5"/>
    <w:rsid w:val="00824617"/>
    <w:rsid w:val="00830D20"/>
    <w:rsid w:val="008319C9"/>
    <w:rsid w:val="00835B95"/>
    <w:rsid w:val="008458BB"/>
    <w:rsid w:val="00850701"/>
    <w:rsid w:val="0087086E"/>
    <w:rsid w:val="00871651"/>
    <w:rsid w:val="00874064"/>
    <w:rsid w:val="008746DE"/>
    <w:rsid w:val="00874B51"/>
    <w:rsid w:val="00875309"/>
    <w:rsid w:val="008812E0"/>
    <w:rsid w:val="00886F56"/>
    <w:rsid w:val="00892E94"/>
    <w:rsid w:val="00894316"/>
    <w:rsid w:val="008A058A"/>
    <w:rsid w:val="008A2686"/>
    <w:rsid w:val="008B031A"/>
    <w:rsid w:val="008C0A60"/>
    <w:rsid w:val="008C18B0"/>
    <w:rsid w:val="008C2376"/>
    <w:rsid w:val="008C67BE"/>
    <w:rsid w:val="008D2146"/>
    <w:rsid w:val="008D7722"/>
    <w:rsid w:val="008D7C56"/>
    <w:rsid w:val="00914D93"/>
    <w:rsid w:val="00925687"/>
    <w:rsid w:val="00930D8A"/>
    <w:rsid w:val="009338D7"/>
    <w:rsid w:val="0094387D"/>
    <w:rsid w:val="00945DE1"/>
    <w:rsid w:val="009522D3"/>
    <w:rsid w:val="00954701"/>
    <w:rsid w:val="00956FF0"/>
    <w:rsid w:val="00965BAF"/>
    <w:rsid w:val="00965C55"/>
    <w:rsid w:val="00972AC8"/>
    <w:rsid w:val="009751C1"/>
    <w:rsid w:val="009A4180"/>
    <w:rsid w:val="009B6A5C"/>
    <w:rsid w:val="009C63F9"/>
    <w:rsid w:val="009D2ADF"/>
    <w:rsid w:val="009E30B0"/>
    <w:rsid w:val="009F27DE"/>
    <w:rsid w:val="009F284B"/>
    <w:rsid w:val="009F546D"/>
    <w:rsid w:val="009F60CA"/>
    <w:rsid w:val="00A00A8A"/>
    <w:rsid w:val="00A01462"/>
    <w:rsid w:val="00A25182"/>
    <w:rsid w:val="00A33989"/>
    <w:rsid w:val="00A41904"/>
    <w:rsid w:val="00A625F6"/>
    <w:rsid w:val="00A65321"/>
    <w:rsid w:val="00A743A4"/>
    <w:rsid w:val="00A87462"/>
    <w:rsid w:val="00A87799"/>
    <w:rsid w:val="00AB00DD"/>
    <w:rsid w:val="00AB0676"/>
    <w:rsid w:val="00AB3F74"/>
    <w:rsid w:val="00AB57D4"/>
    <w:rsid w:val="00AC30D3"/>
    <w:rsid w:val="00AD00D8"/>
    <w:rsid w:val="00AD6A0B"/>
    <w:rsid w:val="00AE73AB"/>
    <w:rsid w:val="00AE7D46"/>
    <w:rsid w:val="00AF4D92"/>
    <w:rsid w:val="00AF62AB"/>
    <w:rsid w:val="00B1200D"/>
    <w:rsid w:val="00B12B7A"/>
    <w:rsid w:val="00B210B5"/>
    <w:rsid w:val="00B23666"/>
    <w:rsid w:val="00B271AF"/>
    <w:rsid w:val="00B27CBF"/>
    <w:rsid w:val="00B3036A"/>
    <w:rsid w:val="00B3379D"/>
    <w:rsid w:val="00B3397E"/>
    <w:rsid w:val="00B3491F"/>
    <w:rsid w:val="00B55085"/>
    <w:rsid w:val="00B66836"/>
    <w:rsid w:val="00B71651"/>
    <w:rsid w:val="00B75242"/>
    <w:rsid w:val="00B80A48"/>
    <w:rsid w:val="00B824F3"/>
    <w:rsid w:val="00B951AF"/>
    <w:rsid w:val="00BA001B"/>
    <w:rsid w:val="00BB3A15"/>
    <w:rsid w:val="00BD2C78"/>
    <w:rsid w:val="00BE008A"/>
    <w:rsid w:val="00BE3B32"/>
    <w:rsid w:val="00BF370B"/>
    <w:rsid w:val="00BF7144"/>
    <w:rsid w:val="00BF7EDD"/>
    <w:rsid w:val="00C012E1"/>
    <w:rsid w:val="00C0190B"/>
    <w:rsid w:val="00C02FBD"/>
    <w:rsid w:val="00C03A9D"/>
    <w:rsid w:val="00C067C8"/>
    <w:rsid w:val="00C07995"/>
    <w:rsid w:val="00C121ED"/>
    <w:rsid w:val="00C31146"/>
    <w:rsid w:val="00C36CA3"/>
    <w:rsid w:val="00C423E0"/>
    <w:rsid w:val="00C433AF"/>
    <w:rsid w:val="00C44712"/>
    <w:rsid w:val="00C66970"/>
    <w:rsid w:val="00C671A4"/>
    <w:rsid w:val="00C71ED6"/>
    <w:rsid w:val="00C727EE"/>
    <w:rsid w:val="00C85DB7"/>
    <w:rsid w:val="00C86523"/>
    <w:rsid w:val="00C869D1"/>
    <w:rsid w:val="00C92CF2"/>
    <w:rsid w:val="00C94940"/>
    <w:rsid w:val="00C969F5"/>
    <w:rsid w:val="00C97835"/>
    <w:rsid w:val="00CA3533"/>
    <w:rsid w:val="00CA3BD1"/>
    <w:rsid w:val="00CA494F"/>
    <w:rsid w:val="00CB088F"/>
    <w:rsid w:val="00CB2414"/>
    <w:rsid w:val="00CB4154"/>
    <w:rsid w:val="00CC0C04"/>
    <w:rsid w:val="00CC2239"/>
    <w:rsid w:val="00CD0BA8"/>
    <w:rsid w:val="00CF281F"/>
    <w:rsid w:val="00CF3289"/>
    <w:rsid w:val="00CF6DBB"/>
    <w:rsid w:val="00D01298"/>
    <w:rsid w:val="00D01634"/>
    <w:rsid w:val="00D03C2B"/>
    <w:rsid w:val="00D05FB3"/>
    <w:rsid w:val="00D06CCA"/>
    <w:rsid w:val="00D129B3"/>
    <w:rsid w:val="00D274BF"/>
    <w:rsid w:val="00D46AAE"/>
    <w:rsid w:val="00D50EDE"/>
    <w:rsid w:val="00D70BE0"/>
    <w:rsid w:val="00D763D0"/>
    <w:rsid w:val="00DA46C9"/>
    <w:rsid w:val="00DC0E20"/>
    <w:rsid w:val="00DD0E3B"/>
    <w:rsid w:val="00DD3288"/>
    <w:rsid w:val="00DD651E"/>
    <w:rsid w:val="00DD6901"/>
    <w:rsid w:val="00DE1D26"/>
    <w:rsid w:val="00DE4668"/>
    <w:rsid w:val="00DE6598"/>
    <w:rsid w:val="00DF771E"/>
    <w:rsid w:val="00E06270"/>
    <w:rsid w:val="00E11AE9"/>
    <w:rsid w:val="00E124BA"/>
    <w:rsid w:val="00E15A3C"/>
    <w:rsid w:val="00E25C92"/>
    <w:rsid w:val="00E3156F"/>
    <w:rsid w:val="00E352F4"/>
    <w:rsid w:val="00E36154"/>
    <w:rsid w:val="00E37AC2"/>
    <w:rsid w:val="00E478BC"/>
    <w:rsid w:val="00E47BE4"/>
    <w:rsid w:val="00E47F0D"/>
    <w:rsid w:val="00E54F4C"/>
    <w:rsid w:val="00EA08D8"/>
    <w:rsid w:val="00EA0964"/>
    <w:rsid w:val="00EA5E0D"/>
    <w:rsid w:val="00EB0C35"/>
    <w:rsid w:val="00EB4F29"/>
    <w:rsid w:val="00EC58B8"/>
    <w:rsid w:val="00ED1790"/>
    <w:rsid w:val="00EE0E09"/>
    <w:rsid w:val="00EE32DC"/>
    <w:rsid w:val="00EE7FC4"/>
    <w:rsid w:val="00EF19C0"/>
    <w:rsid w:val="00EF3F11"/>
    <w:rsid w:val="00F0574A"/>
    <w:rsid w:val="00F06AC5"/>
    <w:rsid w:val="00F13C05"/>
    <w:rsid w:val="00F17F3D"/>
    <w:rsid w:val="00F2615E"/>
    <w:rsid w:val="00F2786A"/>
    <w:rsid w:val="00F27910"/>
    <w:rsid w:val="00F30731"/>
    <w:rsid w:val="00F356C6"/>
    <w:rsid w:val="00F47E14"/>
    <w:rsid w:val="00F611E5"/>
    <w:rsid w:val="00F6141B"/>
    <w:rsid w:val="00F66833"/>
    <w:rsid w:val="00F67DD5"/>
    <w:rsid w:val="00F704FF"/>
    <w:rsid w:val="00F734B2"/>
    <w:rsid w:val="00F75C74"/>
    <w:rsid w:val="00F77BC6"/>
    <w:rsid w:val="00F77FB2"/>
    <w:rsid w:val="00F81BF0"/>
    <w:rsid w:val="00F84A29"/>
    <w:rsid w:val="00F85585"/>
    <w:rsid w:val="00F8726C"/>
    <w:rsid w:val="00F90D63"/>
    <w:rsid w:val="00F92F27"/>
    <w:rsid w:val="00FB351E"/>
    <w:rsid w:val="00FC6A4C"/>
    <w:rsid w:val="00FD3BAE"/>
    <w:rsid w:val="00FD449C"/>
    <w:rsid w:val="00FD524B"/>
    <w:rsid w:val="00FE6FE9"/>
    <w:rsid w:val="00FF070B"/>
    <w:rsid w:val="00FF5A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2E4F44"/>
  <w14:defaultImageDpi w14:val="330"/>
  <w15:chartTrackingRefBased/>
  <w15:docId w15:val="{D74C42E8-BBC2-48F7-9112-A66BAE00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378A" w:themeColor="accent1"/>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008A"/>
  </w:style>
  <w:style w:type="paragraph" w:styleId="Kop1">
    <w:name w:val="heading 1"/>
    <w:basedOn w:val="Lijstalinea"/>
    <w:next w:val="Standaard"/>
    <w:link w:val="Kop1Char"/>
    <w:uiPriority w:val="9"/>
    <w:qFormat/>
    <w:rsid w:val="004E207D"/>
    <w:pPr>
      <w:numPr>
        <w:numId w:val="1"/>
      </w:numPr>
      <w:spacing w:before="180"/>
      <w:ind w:left="397" w:hanging="397"/>
      <w:outlineLvl w:val="0"/>
    </w:pPr>
    <w:rPr>
      <w:b/>
      <w:color w:val="FF6600" w:themeColor="accent4"/>
      <w:sz w:val="22"/>
      <w:szCs w:val="22"/>
    </w:rPr>
  </w:style>
  <w:style w:type="paragraph" w:styleId="Kop2">
    <w:name w:val="heading 2"/>
    <w:basedOn w:val="Standaard"/>
    <w:next w:val="Standaard"/>
    <w:link w:val="Kop2Char"/>
    <w:uiPriority w:val="9"/>
    <w:unhideWhenUsed/>
    <w:qFormat/>
    <w:rsid w:val="00EA08D8"/>
    <w:pPr>
      <w:keepNext/>
      <w:keepLines/>
      <w:numPr>
        <w:ilvl w:val="1"/>
        <w:numId w:val="1"/>
      </w:numPr>
      <w:spacing w:before="180"/>
      <w:ind w:left="709" w:hanging="709"/>
      <w:outlineLvl w:val="1"/>
    </w:pPr>
    <w:rPr>
      <w:rFonts w:asciiTheme="majorHAnsi" w:eastAsiaTheme="majorEastAsia" w:hAnsiTheme="majorHAnsi" w:cstheme="majorBidi"/>
      <w:b/>
      <w:noProof/>
    </w:rPr>
  </w:style>
  <w:style w:type="paragraph" w:styleId="Kop3">
    <w:name w:val="heading 3"/>
    <w:basedOn w:val="Standaard"/>
    <w:next w:val="Standaard"/>
    <w:link w:val="Kop3Char"/>
    <w:uiPriority w:val="9"/>
    <w:unhideWhenUsed/>
    <w:qFormat/>
    <w:rsid w:val="00EA08D8"/>
    <w:pPr>
      <w:keepNext/>
      <w:keepLines/>
      <w:numPr>
        <w:ilvl w:val="2"/>
        <w:numId w:val="1"/>
      </w:numPr>
      <w:spacing w:before="40"/>
      <w:ind w:left="709" w:hanging="709"/>
      <w:outlineLvl w:val="2"/>
    </w:pPr>
    <w:rPr>
      <w:rFonts w:asciiTheme="majorHAnsi" w:eastAsiaTheme="majorEastAsia" w:hAnsiTheme="majorHAnsi" w:cstheme="majorBidi"/>
      <w:b/>
      <w:noProo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D179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1790"/>
  </w:style>
  <w:style w:type="paragraph" w:styleId="Voettekst">
    <w:name w:val="footer"/>
    <w:basedOn w:val="Standaard"/>
    <w:link w:val="VoettekstChar"/>
    <w:uiPriority w:val="99"/>
    <w:unhideWhenUsed/>
    <w:rsid w:val="00B3379D"/>
    <w:pPr>
      <w:spacing w:after="160" w:line="240" w:lineRule="auto"/>
      <w:ind w:right="-1305"/>
    </w:pPr>
    <w:rPr>
      <w:rFonts w:ascii="HK Grotesk Light" w:eastAsia="HK Grotesk" w:hAnsi="HK Grotesk Light" w:cs="Times New Roman"/>
      <w:noProof/>
      <w:color w:val="00378A"/>
      <w:sz w:val="16"/>
      <w:szCs w:val="16"/>
    </w:rPr>
  </w:style>
  <w:style w:type="character" w:customStyle="1" w:styleId="VoettekstChar">
    <w:name w:val="Voettekst Char"/>
    <w:basedOn w:val="Standaardalinea-lettertype"/>
    <w:link w:val="Voettekst"/>
    <w:uiPriority w:val="99"/>
    <w:rsid w:val="00B3379D"/>
    <w:rPr>
      <w:rFonts w:ascii="HK Grotesk Light" w:eastAsia="HK Grotesk" w:hAnsi="HK Grotesk Light" w:cs="Times New Roman"/>
      <w:noProof/>
      <w:color w:val="00378A"/>
      <w:sz w:val="16"/>
      <w:szCs w:val="16"/>
    </w:rPr>
  </w:style>
  <w:style w:type="table" w:styleId="Tabelraster">
    <w:name w:val="Table Grid"/>
    <w:basedOn w:val="Standaardtabel"/>
    <w:uiPriority w:val="39"/>
    <w:rsid w:val="00BF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Heading">
    <w:name w:val="_RefHeading"/>
    <w:basedOn w:val="Standaard"/>
    <w:next w:val="Standaard"/>
    <w:qFormat/>
    <w:rsid w:val="00ED1790"/>
    <w:pPr>
      <w:spacing w:line="240" w:lineRule="auto"/>
    </w:pPr>
    <w:rPr>
      <w:b/>
      <w:sz w:val="14"/>
    </w:rPr>
  </w:style>
  <w:style w:type="character" w:styleId="Tekstvantijdelijkeaanduiding">
    <w:name w:val="Placeholder Text"/>
    <w:basedOn w:val="Standaardalinea-lettertype"/>
    <w:uiPriority w:val="99"/>
    <w:semiHidden/>
    <w:rsid w:val="001A319C"/>
    <w:rPr>
      <w:color w:val="808080"/>
    </w:rPr>
  </w:style>
  <w:style w:type="paragraph" w:styleId="Ballontekst">
    <w:name w:val="Balloon Text"/>
    <w:basedOn w:val="Standaard"/>
    <w:link w:val="BallontekstChar"/>
    <w:uiPriority w:val="99"/>
    <w:semiHidden/>
    <w:unhideWhenUsed/>
    <w:rsid w:val="00797EF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97EF2"/>
    <w:rPr>
      <w:rFonts w:ascii="Segoe UI" w:hAnsi="Segoe UI" w:cs="Segoe UI"/>
      <w:sz w:val="18"/>
      <w:szCs w:val="18"/>
    </w:rPr>
  </w:style>
  <w:style w:type="character" w:styleId="Hyperlink">
    <w:name w:val="Hyperlink"/>
    <w:basedOn w:val="Standaardalinea-lettertype"/>
    <w:uiPriority w:val="99"/>
    <w:unhideWhenUsed/>
    <w:rsid w:val="00591ED3"/>
    <w:rPr>
      <w:color w:val="0563C1" w:themeColor="hyperlink"/>
      <w:u w:val="single"/>
    </w:rPr>
  </w:style>
  <w:style w:type="character" w:styleId="Onopgelostemelding">
    <w:name w:val="Unresolved Mention"/>
    <w:basedOn w:val="Standaardalinea-lettertype"/>
    <w:uiPriority w:val="99"/>
    <w:semiHidden/>
    <w:unhideWhenUsed/>
    <w:rsid w:val="00591ED3"/>
    <w:rPr>
      <w:color w:val="605E5C"/>
      <w:shd w:val="clear" w:color="auto" w:fill="E1DFDD"/>
    </w:rPr>
  </w:style>
  <w:style w:type="paragraph" w:styleId="Titel">
    <w:name w:val="Title"/>
    <w:basedOn w:val="Standaard"/>
    <w:next w:val="Standaard"/>
    <w:link w:val="TitelChar"/>
    <w:uiPriority w:val="10"/>
    <w:qFormat/>
    <w:rsid w:val="00CF281F"/>
    <w:pPr>
      <w:spacing w:after="480"/>
    </w:pPr>
    <w:rPr>
      <w:b/>
      <w:sz w:val="120"/>
      <w:szCs w:val="120"/>
    </w:rPr>
  </w:style>
  <w:style w:type="character" w:customStyle="1" w:styleId="TitelChar">
    <w:name w:val="Titel Char"/>
    <w:basedOn w:val="Standaardalinea-lettertype"/>
    <w:link w:val="Titel"/>
    <w:uiPriority w:val="10"/>
    <w:rsid w:val="00CF281F"/>
    <w:rPr>
      <w:b/>
      <w:color w:val="00378A" w:themeColor="accent1"/>
      <w:sz w:val="120"/>
      <w:szCs w:val="120"/>
    </w:rPr>
  </w:style>
  <w:style w:type="paragraph" w:styleId="Bijschrift">
    <w:name w:val="caption"/>
    <w:basedOn w:val="Standaard"/>
    <w:next w:val="Standaard"/>
    <w:uiPriority w:val="35"/>
    <w:unhideWhenUsed/>
    <w:qFormat/>
    <w:rsid w:val="00CF281F"/>
    <w:rPr>
      <w:sz w:val="16"/>
      <w:szCs w:val="16"/>
    </w:rPr>
  </w:style>
  <w:style w:type="paragraph" w:styleId="Ondertitel">
    <w:name w:val="Subtitle"/>
    <w:basedOn w:val="Standaard"/>
    <w:next w:val="Standaard"/>
    <w:link w:val="OndertitelChar"/>
    <w:uiPriority w:val="11"/>
    <w:qFormat/>
    <w:rsid w:val="00CF281F"/>
    <w:rPr>
      <w:b/>
      <w:sz w:val="40"/>
      <w:szCs w:val="39"/>
    </w:rPr>
  </w:style>
  <w:style w:type="character" w:customStyle="1" w:styleId="OndertitelChar">
    <w:name w:val="Ondertitel Char"/>
    <w:basedOn w:val="Standaardalinea-lettertype"/>
    <w:link w:val="Ondertitel"/>
    <w:uiPriority w:val="11"/>
    <w:rsid w:val="00CF281F"/>
    <w:rPr>
      <w:b/>
      <w:color w:val="00378A" w:themeColor="accent1"/>
      <w:sz w:val="40"/>
      <w:szCs w:val="39"/>
    </w:rPr>
  </w:style>
  <w:style w:type="paragraph" w:styleId="Lijstalinea">
    <w:name w:val="List Paragraph"/>
    <w:basedOn w:val="Standaard"/>
    <w:uiPriority w:val="34"/>
    <w:qFormat/>
    <w:rsid w:val="008A2686"/>
    <w:pPr>
      <w:ind w:left="720"/>
      <w:contextualSpacing/>
    </w:pPr>
  </w:style>
  <w:style w:type="character" w:customStyle="1" w:styleId="Kop1Char">
    <w:name w:val="Kop 1 Char"/>
    <w:basedOn w:val="Standaardalinea-lettertype"/>
    <w:link w:val="Kop1"/>
    <w:uiPriority w:val="9"/>
    <w:rsid w:val="004E207D"/>
    <w:rPr>
      <w:b/>
      <w:color w:val="FF6600" w:themeColor="accent4"/>
      <w:sz w:val="22"/>
      <w:szCs w:val="22"/>
    </w:rPr>
  </w:style>
  <w:style w:type="paragraph" w:customStyle="1" w:styleId="Opsomming">
    <w:name w:val="_Opsomming"/>
    <w:basedOn w:val="Lijstalinea"/>
    <w:qFormat/>
    <w:rsid w:val="008A2686"/>
    <w:pPr>
      <w:numPr>
        <w:numId w:val="2"/>
      </w:numPr>
      <w:ind w:left="340" w:hanging="340"/>
    </w:pPr>
  </w:style>
  <w:style w:type="paragraph" w:customStyle="1" w:styleId="Subopsomming">
    <w:name w:val="_Subopsomming"/>
    <w:basedOn w:val="Opsomming"/>
    <w:qFormat/>
    <w:rsid w:val="008A2686"/>
    <w:pPr>
      <w:numPr>
        <w:ilvl w:val="1"/>
      </w:numPr>
      <w:ind w:left="680" w:hanging="340"/>
    </w:pPr>
  </w:style>
  <w:style w:type="paragraph" w:customStyle="1" w:styleId="Genummerd">
    <w:name w:val="_Genummerd"/>
    <w:basedOn w:val="Opsomming"/>
    <w:qFormat/>
    <w:rsid w:val="008A2686"/>
    <w:pPr>
      <w:numPr>
        <w:numId w:val="3"/>
      </w:numPr>
    </w:pPr>
  </w:style>
  <w:style w:type="paragraph" w:customStyle="1" w:styleId="SubGenummerd">
    <w:name w:val="_SubGenummerd"/>
    <w:basedOn w:val="Opsomming"/>
    <w:qFormat/>
    <w:rsid w:val="008A2686"/>
    <w:pPr>
      <w:numPr>
        <w:ilvl w:val="1"/>
        <w:numId w:val="3"/>
      </w:numPr>
    </w:pPr>
  </w:style>
  <w:style w:type="character" w:customStyle="1" w:styleId="Kop2Char">
    <w:name w:val="Kop 2 Char"/>
    <w:basedOn w:val="Standaardalinea-lettertype"/>
    <w:link w:val="Kop2"/>
    <w:uiPriority w:val="9"/>
    <w:rsid w:val="00EA08D8"/>
    <w:rPr>
      <w:rFonts w:asciiTheme="majorHAnsi" w:eastAsiaTheme="majorEastAsia" w:hAnsiTheme="majorHAnsi" w:cstheme="majorBidi"/>
      <w:b/>
      <w:noProof/>
    </w:rPr>
  </w:style>
  <w:style w:type="character" w:customStyle="1" w:styleId="Kop3Char">
    <w:name w:val="Kop 3 Char"/>
    <w:basedOn w:val="Standaardalinea-lettertype"/>
    <w:link w:val="Kop3"/>
    <w:uiPriority w:val="9"/>
    <w:rsid w:val="00EA08D8"/>
    <w:rPr>
      <w:rFonts w:asciiTheme="majorHAnsi" w:eastAsiaTheme="majorEastAsia" w:hAnsiTheme="majorHAnsi" w:cstheme="majorBidi"/>
      <w:b/>
      <w:noProof/>
      <w:szCs w:val="24"/>
    </w:rPr>
  </w:style>
  <w:style w:type="table" w:customStyle="1" w:styleId="NOCNSF">
    <w:name w:val="NOC*NSF"/>
    <w:basedOn w:val="Standaardtabel"/>
    <w:uiPriority w:val="99"/>
    <w:rsid w:val="004530C7"/>
    <w:pPr>
      <w:spacing w:line="240" w:lineRule="auto"/>
    </w:pPr>
    <w:tblPr>
      <w:tblBorders>
        <w:top w:val="single" w:sz="4" w:space="0" w:color="00378A" w:themeColor="accent1"/>
        <w:left w:val="single" w:sz="4" w:space="0" w:color="00378A" w:themeColor="accent1"/>
        <w:bottom w:val="single" w:sz="4" w:space="0" w:color="00378A" w:themeColor="accent1"/>
        <w:right w:val="single" w:sz="4" w:space="0" w:color="00378A" w:themeColor="accent1"/>
        <w:insideH w:val="single" w:sz="4" w:space="0" w:color="00378A" w:themeColor="accent1"/>
        <w:insideV w:val="single" w:sz="4" w:space="0" w:color="00378A" w:themeColor="accent1"/>
      </w:tblBorders>
      <w:tblCellMar>
        <w:top w:w="85" w:type="dxa"/>
        <w:bottom w:w="85" w:type="dxa"/>
      </w:tblCellMar>
    </w:tblPr>
    <w:tblStylePr w:type="firstRow">
      <w:rPr>
        <w:color w:val="FFFFFF" w:themeColor="background1"/>
      </w:rPr>
      <w:tblPr>
        <w:tblCellMar>
          <w:top w:w="85" w:type="dxa"/>
          <w:left w:w="85" w:type="dxa"/>
          <w:bottom w:w="85" w:type="dxa"/>
          <w:right w:w="85" w:type="dxa"/>
        </w:tblCellMar>
      </w:tblPr>
      <w:tcPr>
        <w:shd w:val="clear" w:color="auto" w:fill="00378A" w:themeFill="accent1"/>
      </w:tcPr>
    </w:tblStylePr>
    <w:tblStylePr w:type="seCell">
      <w:rPr>
        <w:color w:val="FFFFFF" w:themeColor="background1"/>
      </w:rPr>
      <w:tblPr/>
      <w:tcPr>
        <w:shd w:val="clear" w:color="auto" w:fill="00378A" w:themeFill="accent1"/>
      </w:tcPr>
    </w:tblStylePr>
  </w:style>
  <w:style w:type="table" w:customStyle="1" w:styleId="TableGrid1">
    <w:name w:val="Table Grid1"/>
    <w:basedOn w:val="Standaardtabel"/>
    <w:next w:val="Tabelraster"/>
    <w:uiPriority w:val="39"/>
    <w:rsid w:val="008A058A"/>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onsors">
    <w:name w:val="_Sponsors"/>
    <w:basedOn w:val="Standaard"/>
    <w:qFormat/>
    <w:rsid w:val="00CF3289"/>
    <w:pPr>
      <w:tabs>
        <w:tab w:val="left" w:pos="2758"/>
        <w:tab w:val="right" w:pos="6201"/>
        <w:tab w:val="right" w:pos="8931"/>
      </w:tabs>
      <w:spacing w:line="240" w:lineRule="auto"/>
      <w:ind w:right="-1305"/>
    </w:pPr>
    <w:rPr>
      <w:rFonts w:ascii="HK Grotesk" w:eastAsia="HK Grotesk" w:hAnsi="HK Grotesk" w:cs="Times New Roman"/>
      <w:b/>
      <w:noProof/>
      <w:color w:val="00378A"/>
      <w:spacing w:val="-1"/>
      <w:sz w:val="16"/>
      <w:szCs w:val="16"/>
    </w:rPr>
  </w:style>
  <w:style w:type="paragraph" w:customStyle="1" w:styleId="Footerkopje">
    <w:name w:val="_Footerkopje"/>
    <w:basedOn w:val="Standaard"/>
    <w:qFormat/>
    <w:rsid w:val="003F1C55"/>
    <w:pPr>
      <w:spacing w:before="360" w:line="240" w:lineRule="auto"/>
      <w:ind w:right="-1305"/>
    </w:pPr>
    <w:rPr>
      <w:rFonts w:ascii="HK Grotesk" w:eastAsia="HK Grotesk" w:hAnsi="HK Grotesk" w:cs="Times New Roman"/>
      <w:b/>
      <w:noProof/>
      <w:color w:val="00378A" w:themeColor="text1"/>
      <w:sz w:val="16"/>
      <w:szCs w:val="16"/>
    </w:rPr>
  </w:style>
  <w:style w:type="character" w:styleId="Verwijzingopmerking">
    <w:name w:val="annotation reference"/>
    <w:basedOn w:val="Standaardalinea-lettertype"/>
    <w:uiPriority w:val="99"/>
    <w:semiHidden/>
    <w:unhideWhenUsed/>
    <w:rsid w:val="002B06C5"/>
    <w:rPr>
      <w:sz w:val="16"/>
      <w:szCs w:val="16"/>
    </w:rPr>
  </w:style>
  <w:style w:type="paragraph" w:styleId="Tekstopmerking">
    <w:name w:val="annotation text"/>
    <w:basedOn w:val="Standaard"/>
    <w:link w:val="TekstopmerkingChar"/>
    <w:uiPriority w:val="99"/>
    <w:unhideWhenUsed/>
    <w:rsid w:val="002B06C5"/>
    <w:pPr>
      <w:spacing w:line="240" w:lineRule="auto"/>
    </w:pPr>
  </w:style>
  <w:style w:type="character" w:customStyle="1" w:styleId="TekstopmerkingChar">
    <w:name w:val="Tekst opmerking Char"/>
    <w:basedOn w:val="Standaardalinea-lettertype"/>
    <w:link w:val="Tekstopmerking"/>
    <w:uiPriority w:val="99"/>
    <w:rsid w:val="002B06C5"/>
  </w:style>
  <w:style w:type="paragraph" w:styleId="Onderwerpvanopmerking">
    <w:name w:val="annotation subject"/>
    <w:basedOn w:val="Tekstopmerking"/>
    <w:next w:val="Tekstopmerking"/>
    <w:link w:val="OnderwerpvanopmerkingChar"/>
    <w:uiPriority w:val="99"/>
    <w:semiHidden/>
    <w:unhideWhenUsed/>
    <w:rsid w:val="002B06C5"/>
    <w:rPr>
      <w:b/>
      <w:bCs/>
    </w:rPr>
  </w:style>
  <w:style w:type="character" w:customStyle="1" w:styleId="OnderwerpvanopmerkingChar">
    <w:name w:val="Onderwerp van opmerking Char"/>
    <w:basedOn w:val="TekstopmerkingChar"/>
    <w:link w:val="Onderwerpvanopmerking"/>
    <w:uiPriority w:val="99"/>
    <w:semiHidden/>
    <w:rsid w:val="002B06C5"/>
    <w:rPr>
      <w:b/>
      <w:bCs/>
    </w:rPr>
  </w:style>
  <w:style w:type="character" w:styleId="GevolgdeHyperlink">
    <w:name w:val="FollowedHyperlink"/>
    <w:basedOn w:val="Standaardalinea-lettertype"/>
    <w:uiPriority w:val="99"/>
    <w:semiHidden/>
    <w:unhideWhenUsed/>
    <w:rsid w:val="002363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portnltoegankelijk.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portnltoegankelijk.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ocnsf1nl.sharepoint.com/sites/connect-Marketing/Office_Templates/NOCNSF/Blanco.dotm" TargetMode="External"/></Relationships>
</file>

<file path=word/theme/theme1.xml><?xml version="1.0" encoding="utf-8"?>
<a:theme xmlns:a="http://schemas.openxmlformats.org/drawingml/2006/main" name="Kantoorthema">
  <a:themeElements>
    <a:clrScheme name="NOC_NSF">
      <a:dk1>
        <a:srgbClr val="00378A"/>
      </a:dk1>
      <a:lt1>
        <a:sysClr val="window" lastClr="FFFFFF"/>
      </a:lt1>
      <a:dk2>
        <a:srgbClr val="000000"/>
      </a:dk2>
      <a:lt2>
        <a:srgbClr val="FFFFFF"/>
      </a:lt2>
      <a:accent1>
        <a:srgbClr val="00378A"/>
      </a:accent1>
      <a:accent2>
        <a:srgbClr val="0079C1"/>
      </a:accent2>
      <a:accent3>
        <a:srgbClr val="FF001A"/>
      </a:accent3>
      <a:accent4>
        <a:srgbClr val="FF6600"/>
      </a:accent4>
      <a:accent5>
        <a:srgbClr val="009540"/>
      </a:accent5>
      <a:accent6>
        <a:srgbClr val="F9B21E"/>
      </a:accent6>
      <a:hlink>
        <a:srgbClr val="0563C1"/>
      </a:hlink>
      <a:folHlink>
        <a:srgbClr val="954F72"/>
      </a:folHlink>
    </a:clrScheme>
    <a:fontScheme name="NOC_NSF">
      <a:majorFont>
        <a:latin typeface="HK Grotesk"/>
        <a:ea typeface=""/>
        <a:cs typeface=""/>
      </a:majorFont>
      <a:minorFont>
        <a:latin typeface="HK Grotes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E73AEA30CB1C4D8FCD1960EB60D714" ma:contentTypeVersion="4" ma:contentTypeDescription="Een nieuw document maken." ma:contentTypeScope="" ma:versionID="2427ba2fade4407c3093ef6788aa8716">
  <xsd:schema xmlns:xsd="http://www.w3.org/2001/XMLSchema" xmlns:xs="http://www.w3.org/2001/XMLSchema" xmlns:p="http://schemas.microsoft.com/office/2006/metadata/properties" xmlns:ns2="3b58ed1c-d831-4f07-b6ce-6cbf2cbde35a" targetNamespace="http://schemas.microsoft.com/office/2006/metadata/properties" ma:root="true" ma:fieldsID="a248bd8abbe8a996630d57e551713f7d" ns2:_="">
    <xsd:import namespace="3b58ed1c-d831-4f07-b6ce-6cbf2cbde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8ed1c-d831-4f07-b6ce-6cbf2cbde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6D9B4-3EDA-4016-846A-175C2B67F4BF}">
  <ds:schemaRefs>
    <ds:schemaRef ds:uri="http://schemas.microsoft.com/sharepoint/v3/contenttype/forms"/>
  </ds:schemaRefs>
</ds:datastoreItem>
</file>

<file path=customXml/itemProps2.xml><?xml version="1.0" encoding="utf-8"?>
<ds:datastoreItem xmlns:ds="http://schemas.openxmlformats.org/officeDocument/2006/customXml" ds:itemID="{416BD111-9DA5-496D-961E-1094BD859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8ed1c-d831-4f07-b6ce-6cbf2cbde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84E258-DD4A-4E9B-AB0A-C75B1BA196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4D2CE8-DB2D-4972-A44C-65FE5EAAB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Template>
  <TotalTime>6</TotalTime>
  <Pages>2</Pages>
  <Words>666</Words>
  <Characters>3663</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Merel Brouwer</dc:creator>
  <cp:keywords/>
  <dc:description/>
  <cp:lastModifiedBy>Merel Brouwer</cp:lastModifiedBy>
  <cp:revision>7</cp:revision>
  <dcterms:created xsi:type="dcterms:W3CDTF">2026-09-03T12:33:00Z</dcterms:created>
  <dcterms:modified xsi:type="dcterms:W3CDTF">2026-09-03T12:39:00Z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13-06-2025</vt:lpwstr>
  </property>
  <property fmtid="{D5CDD505-2E9C-101B-9397-08002B2CF9AE}" pid="3" name="ContentTypeId">
    <vt:lpwstr>0x010100B2E73AEA30CB1C4D8FCD1960EB60D714</vt:lpwstr>
  </property>
</Properties>
</file>