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94208A" w14:textId="79B4DC96" w:rsidR="008C13DD" w:rsidRDefault="4F757F1E" w:rsidP="00AA7C1A">
      <w:pPr>
        <w:pStyle w:val="Kop1"/>
        <w:numPr>
          <w:ilvl w:val="0"/>
          <w:numId w:val="0"/>
        </w:numPr>
        <w:ind w:left="397" w:hanging="397"/>
      </w:pPr>
      <w:r>
        <w:t xml:space="preserve">Nieuwsbericht </w:t>
      </w:r>
    </w:p>
    <w:p w14:paraId="38B89D48" w14:textId="2664EC75" w:rsidR="008C13DD" w:rsidRDefault="4F757F1E" w:rsidP="2137F014">
      <w:pPr>
        <w:rPr>
          <w:b/>
          <w:bCs/>
        </w:rPr>
      </w:pPr>
      <w:r w:rsidRPr="2137F014">
        <w:rPr>
          <w:b/>
          <w:bCs/>
        </w:rPr>
        <w:t xml:space="preserve">Doe mee </w:t>
      </w:r>
      <w:r w:rsidR="57FD3A9C" w:rsidRPr="2137F014">
        <w:rPr>
          <w:b/>
          <w:bCs/>
        </w:rPr>
        <w:t>aan</w:t>
      </w:r>
      <w:r w:rsidRPr="2137F014">
        <w:rPr>
          <w:b/>
          <w:bCs/>
        </w:rPr>
        <w:t xml:space="preserve"> de verkiezing Sportaccommodatie van het jaar 2027</w:t>
      </w:r>
    </w:p>
    <w:p w14:paraId="20F9BBD3" w14:textId="710B8DF1" w:rsidR="00BA295D" w:rsidRDefault="00AF0254" w:rsidP="2A14D81C">
      <w:r>
        <w:t>Boekt jullie vereniging niet alleen winst tijdens wedstrijden, maar ook met een duurzame en slim gebruikte accommodatie? Bijvoorbeeld door</w:t>
      </w:r>
      <w:r w:rsidR="3563F746">
        <w:t xml:space="preserve"> het opwekken van duurzame</w:t>
      </w:r>
      <w:r>
        <w:t xml:space="preserve"> energie, </w:t>
      </w:r>
      <w:r w:rsidR="6CC2CF2D" w:rsidRPr="1D848105">
        <w:rPr>
          <w:rFonts w:ascii="HK Grotesk" w:eastAsia="HK Grotesk" w:hAnsi="HK Grotesk" w:cs="HK Grotesk"/>
        </w:rPr>
        <w:t>het buitenterrein te vergroenen</w:t>
      </w:r>
      <w:r>
        <w:t xml:space="preserve"> of het clubhuis open te stellen voor activiteiten uit de buurt? </w:t>
      </w:r>
      <w:r w:rsidR="49A3A266">
        <w:t xml:space="preserve">Meld je vereniging </w:t>
      </w:r>
      <w:r>
        <w:t xml:space="preserve">dan </w:t>
      </w:r>
      <w:r w:rsidR="1CDCFB00">
        <w:t>uiterlijk 31 januari aan voor</w:t>
      </w:r>
      <w:r>
        <w:t xml:space="preserve"> de verkiezing Sportaccommodatie van het jaar 2027</w:t>
      </w:r>
      <w:r w:rsidR="74A1B424">
        <w:t>.</w:t>
      </w:r>
    </w:p>
    <w:p w14:paraId="782CC18D" w14:textId="77777777" w:rsidR="00AF0254" w:rsidRDefault="00AF0254" w:rsidP="00BA295D"/>
    <w:p w14:paraId="5A73F2E1" w14:textId="39F9E5AC" w:rsidR="00BA295D" w:rsidRDefault="00BA295D" w:rsidP="00BA295D">
      <w:pPr>
        <w:pStyle w:val="Lijstalinea"/>
        <w:numPr>
          <w:ilvl w:val="0"/>
          <w:numId w:val="19"/>
        </w:numPr>
      </w:pPr>
      <w:hyperlink r:id="rId11" w:history="1">
        <w:r w:rsidRPr="00352DE7">
          <w:rPr>
            <w:rStyle w:val="Hyperlink"/>
          </w:rPr>
          <w:t>Mijn vereniging aanmelden</w:t>
        </w:r>
      </w:hyperlink>
      <w:r>
        <w:t xml:space="preserve"> </w:t>
      </w:r>
    </w:p>
    <w:p w14:paraId="774E22D5" w14:textId="77777777" w:rsidR="00BA295D" w:rsidRDefault="00BA295D" w:rsidP="00BA295D"/>
    <w:p w14:paraId="622E4A4C" w14:textId="0852D2B3" w:rsidR="00BA295D" w:rsidRDefault="00A41CF5" w:rsidP="00BA295D">
      <w:pPr>
        <w:rPr>
          <w:b/>
          <w:bCs/>
        </w:rPr>
      </w:pPr>
      <w:r>
        <w:rPr>
          <w:b/>
          <w:bCs/>
        </w:rPr>
        <w:t>Wat levert deelname op?</w:t>
      </w:r>
    </w:p>
    <w:p w14:paraId="76FF8F35" w14:textId="347C6E06" w:rsidR="00A41CF5" w:rsidRDefault="00AF0254" w:rsidP="00BA295D">
      <w:r w:rsidRPr="00AF0254">
        <w:t>Met jullie deelname krijgen de duurzame prestaties van de club én de mensen die daaraan bijdragen de erkenning die ze verdienen. Bovendien maken jullie kans op:</w:t>
      </w:r>
    </w:p>
    <w:p w14:paraId="7B24B580" w14:textId="77777777" w:rsidR="00AF0254" w:rsidRPr="00A41CF5" w:rsidRDefault="00AF0254" w:rsidP="00BA295D"/>
    <w:p w14:paraId="2D88FDCE" w14:textId="19005692" w:rsidR="00BA295D" w:rsidRDefault="00AF0254" w:rsidP="00BA295D">
      <w:pPr>
        <w:pStyle w:val="Lijstalinea"/>
        <w:numPr>
          <w:ilvl w:val="0"/>
          <w:numId w:val="21"/>
        </w:numPr>
      </w:pPr>
      <w:proofErr w:type="gramStart"/>
      <w:r>
        <w:t>d</w:t>
      </w:r>
      <w:r w:rsidR="00BA295D">
        <w:t>e</w:t>
      </w:r>
      <w:proofErr w:type="gramEnd"/>
      <w:r w:rsidR="00BA295D">
        <w:t xml:space="preserve"> titel Sportaccommodatie van het jaar 2027</w:t>
      </w:r>
      <w:r>
        <w:t>;</w:t>
      </w:r>
    </w:p>
    <w:p w14:paraId="715D86B7" w14:textId="2629392C" w:rsidR="00BA295D" w:rsidRDefault="00BA295D" w:rsidP="00BA295D">
      <w:pPr>
        <w:pStyle w:val="Lijstalinea"/>
        <w:numPr>
          <w:ilvl w:val="0"/>
          <w:numId w:val="21"/>
        </w:numPr>
      </w:pPr>
      <w:r>
        <w:t>€10.000 voor de winnaar</w:t>
      </w:r>
      <w:r w:rsidR="00AF0254">
        <w:t xml:space="preserve"> en </w:t>
      </w:r>
      <w:r>
        <w:t>€3.750 voor elk van de andere vier finalisten</w:t>
      </w:r>
      <w:r w:rsidR="00AF0254">
        <w:t>;</w:t>
      </w:r>
    </w:p>
    <w:p w14:paraId="0DA71D8D" w14:textId="3E468527" w:rsidR="00BA295D" w:rsidRDefault="00AF0254" w:rsidP="00BA295D">
      <w:pPr>
        <w:pStyle w:val="Lijstalinea"/>
        <w:numPr>
          <w:ilvl w:val="0"/>
          <w:numId w:val="21"/>
        </w:numPr>
      </w:pPr>
      <w:proofErr w:type="gramStart"/>
      <w:r>
        <w:t>m</w:t>
      </w:r>
      <w:r w:rsidR="00A41CF5">
        <w:t>edia</w:t>
      </w:r>
      <w:proofErr w:type="gramEnd"/>
      <w:r w:rsidR="00A41CF5">
        <w:t>-aandacht en z</w:t>
      </w:r>
      <w:r w:rsidR="00BA295D">
        <w:t>ichtbaarheid voor jullie club en duurzame aanpak</w:t>
      </w:r>
      <w:r>
        <w:t>;</w:t>
      </w:r>
    </w:p>
    <w:p w14:paraId="73EA42F6" w14:textId="2E90C2CF" w:rsidR="00A41CF5" w:rsidRDefault="00AF0254" w:rsidP="00BA295D">
      <w:pPr>
        <w:pStyle w:val="Lijstalinea"/>
        <w:numPr>
          <w:ilvl w:val="0"/>
          <w:numId w:val="21"/>
        </w:numPr>
      </w:pPr>
      <w:proofErr w:type="gramStart"/>
      <w:r>
        <w:t>e</w:t>
      </w:r>
      <w:r w:rsidR="00A41CF5">
        <w:t>en</w:t>
      </w:r>
      <w:proofErr w:type="gramEnd"/>
      <w:r w:rsidR="00A41CF5">
        <w:t xml:space="preserve"> professionele video over </w:t>
      </w:r>
      <w:r>
        <w:t>jullie</w:t>
      </w:r>
      <w:r w:rsidR="00A41CF5">
        <w:t xml:space="preserve"> accommodatie</w:t>
      </w:r>
      <w:r>
        <w:t>;</w:t>
      </w:r>
    </w:p>
    <w:p w14:paraId="11ACBBD7" w14:textId="58168BD8" w:rsidR="00A41CF5" w:rsidRDefault="00AF0254" w:rsidP="00BA295D">
      <w:pPr>
        <w:pStyle w:val="Lijstalinea"/>
        <w:numPr>
          <w:ilvl w:val="0"/>
          <w:numId w:val="21"/>
        </w:numPr>
      </w:pPr>
      <w:proofErr w:type="gramStart"/>
      <w:r>
        <w:t>de</w:t>
      </w:r>
      <w:proofErr w:type="gramEnd"/>
      <w:r>
        <w:t xml:space="preserve"> kans</w:t>
      </w:r>
      <w:r w:rsidR="00A41CF5">
        <w:t xml:space="preserve"> om andere verenigingen </w:t>
      </w:r>
      <w:r>
        <w:t>te inspireren met jullie verhaal.</w:t>
      </w:r>
    </w:p>
    <w:p w14:paraId="517D44C4" w14:textId="77777777" w:rsidR="00AA7C1A" w:rsidRDefault="00AA7C1A" w:rsidP="00BA295D"/>
    <w:p w14:paraId="741E25FD" w14:textId="3AE35537" w:rsidR="00AA7C1A" w:rsidRPr="00AA7C1A" w:rsidRDefault="00AF0254" w:rsidP="00BA295D">
      <w:pPr>
        <w:rPr>
          <w:b/>
          <w:bCs/>
        </w:rPr>
      </w:pPr>
      <w:r>
        <w:rPr>
          <w:b/>
          <w:bCs/>
        </w:rPr>
        <w:t>Waar kijkt de jury naar</w:t>
      </w:r>
      <w:r w:rsidR="00AA7C1A" w:rsidRPr="00AA7C1A">
        <w:rPr>
          <w:b/>
          <w:bCs/>
        </w:rPr>
        <w:t>?</w:t>
      </w:r>
    </w:p>
    <w:p w14:paraId="43BF3540" w14:textId="13E0FA11" w:rsidR="00AA7C1A" w:rsidRDefault="00AA7C1A" w:rsidP="00BA295D">
      <w:r w:rsidRPr="00AA7C1A">
        <w:t>Energie besparen, materialen hergebruiken, regenwater opvangen, het buitenterrein vergroenen of het clubhuis slimmer benutten: iedere gerealiseerde verbetering kan bijdragen aan jullie inzending.</w:t>
      </w:r>
    </w:p>
    <w:p w14:paraId="3B39CD36" w14:textId="77777777" w:rsidR="00AA7C1A" w:rsidRDefault="00AA7C1A" w:rsidP="00BA295D"/>
    <w:p w14:paraId="499BE675" w14:textId="77777777" w:rsidR="00AA7C1A" w:rsidRPr="00AA7C1A" w:rsidRDefault="00AA7C1A" w:rsidP="00AA7C1A">
      <w:r w:rsidRPr="00AA7C1A">
        <w:t>De vakjury beoordeelt de accommodaties op vijf thema’s:</w:t>
      </w:r>
    </w:p>
    <w:p w14:paraId="7CE4E840" w14:textId="61C9CAD4" w:rsidR="00AA7C1A" w:rsidRPr="00AA7C1A" w:rsidRDefault="00AA7C1A" w:rsidP="00AA7C1A">
      <w:pPr>
        <w:numPr>
          <w:ilvl w:val="0"/>
          <w:numId w:val="22"/>
        </w:numPr>
      </w:pPr>
      <w:r w:rsidRPr="00AA7C1A">
        <w:rPr>
          <w:b/>
          <w:bCs/>
        </w:rPr>
        <w:t>Duurzame energie:</w:t>
      </w:r>
      <w:r w:rsidRPr="00AA7C1A">
        <w:t xml:space="preserve"> </w:t>
      </w:r>
      <w:r w:rsidR="00AF0254" w:rsidRPr="00AF0254">
        <w:t>Hoe wordt energie bespaard, wat wordt duurzaam opgewekt en vindt er opslag plaats? </w:t>
      </w:r>
    </w:p>
    <w:p w14:paraId="6C1941DE" w14:textId="77777777" w:rsidR="00AF0254" w:rsidRDefault="00AA7C1A" w:rsidP="00AA7C1A">
      <w:pPr>
        <w:numPr>
          <w:ilvl w:val="0"/>
          <w:numId w:val="22"/>
        </w:numPr>
      </w:pPr>
      <w:r w:rsidRPr="00AF0254">
        <w:rPr>
          <w:b/>
          <w:bCs/>
        </w:rPr>
        <w:t>Duurzaam materiaalgebruik:</w:t>
      </w:r>
      <w:r w:rsidRPr="00AA7C1A">
        <w:t xml:space="preserve"> </w:t>
      </w:r>
      <w:r w:rsidR="00AF0254" w:rsidRPr="00AF0254">
        <w:t>Hoe wordt afval beheerd en welke materialen worden hergebruikt? </w:t>
      </w:r>
    </w:p>
    <w:p w14:paraId="0666112F" w14:textId="77777777" w:rsidR="00AF0254" w:rsidRDefault="00AA7C1A" w:rsidP="00AA7C1A">
      <w:pPr>
        <w:numPr>
          <w:ilvl w:val="0"/>
          <w:numId w:val="22"/>
        </w:numPr>
      </w:pPr>
      <w:r w:rsidRPr="00AF0254">
        <w:rPr>
          <w:b/>
          <w:bCs/>
        </w:rPr>
        <w:t>Duurzame omgeving:</w:t>
      </w:r>
      <w:r w:rsidRPr="00AA7C1A">
        <w:t xml:space="preserve"> </w:t>
      </w:r>
      <w:r w:rsidR="00AF0254" w:rsidRPr="00AF0254">
        <w:t>Welke maatregelen worden genomen voor biodiversiteit, klimaatadaptatie en natuurinclusiviteit? </w:t>
      </w:r>
    </w:p>
    <w:p w14:paraId="5ED900A3" w14:textId="7DEDE332" w:rsidR="00AA7C1A" w:rsidRPr="00AA7C1A" w:rsidRDefault="00AA7C1A" w:rsidP="00AA7C1A">
      <w:pPr>
        <w:numPr>
          <w:ilvl w:val="0"/>
          <w:numId w:val="22"/>
        </w:numPr>
      </w:pPr>
      <w:r w:rsidRPr="00AF0254">
        <w:rPr>
          <w:b/>
          <w:bCs/>
        </w:rPr>
        <w:t>Multifunctioneel gebruik:</w:t>
      </w:r>
      <w:r w:rsidRPr="00AA7C1A">
        <w:t xml:space="preserve"> </w:t>
      </w:r>
      <w:r w:rsidR="00AF0254" w:rsidRPr="00AF0254">
        <w:t>Wordt de accommodatie optimaal gebruikt voor verschillende sporten, activiteiten en andere maatschappelijke doelgroepen? </w:t>
      </w:r>
    </w:p>
    <w:p w14:paraId="54366252" w14:textId="49431C45" w:rsidR="00A41CF5" w:rsidRDefault="00AA7C1A" w:rsidP="00BA295D">
      <w:pPr>
        <w:numPr>
          <w:ilvl w:val="0"/>
          <w:numId w:val="22"/>
        </w:numPr>
      </w:pPr>
      <w:r w:rsidRPr="00AF0254">
        <w:rPr>
          <w:b/>
          <w:bCs/>
        </w:rPr>
        <w:t>Communicatie:</w:t>
      </w:r>
      <w:r w:rsidRPr="00AA7C1A">
        <w:t xml:space="preserve"> </w:t>
      </w:r>
      <w:r w:rsidR="00AF0254" w:rsidRPr="00AF0254">
        <w:t>Hoe zijn leden en bezoekers geïnformeerd over en betrokken bij duurzaamheidsinitiatieven? </w:t>
      </w:r>
    </w:p>
    <w:p w14:paraId="6D36639D" w14:textId="77777777" w:rsidR="00AF0254" w:rsidRDefault="00AF0254" w:rsidP="00AF0254"/>
    <w:p w14:paraId="7AD0D16A" w14:textId="77777777" w:rsidR="00AA7C1A" w:rsidRPr="00AA7C1A" w:rsidRDefault="00AA7C1A" w:rsidP="00AA7C1A">
      <w:pPr>
        <w:rPr>
          <w:b/>
          <w:bCs/>
        </w:rPr>
      </w:pPr>
      <w:r w:rsidRPr="00AA7C1A">
        <w:rPr>
          <w:b/>
          <w:bCs/>
        </w:rPr>
        <w:t>Hoe werkt de verkiezing?</w:t>
      </w:r>
    </w:p>
    <w:p w14:paraId="145CDA72" w14:textId="024EC348" w:rsidR="00A41CF5" w:rsidRDefault="00AA7C1A" w:rsidP="00BA295D">
      <w:r>
        <w:t xml:space="preserve">Na de inschrijfperiode selecteert de vakjury de </w:t>
      </w:r>
      <w:r w:rsidR="3BCE7E1C">
        <w:t xml:space="preserve">25 </w:t>
      </w:r>
      <w:r>
        <w:t>beste inzendingen. Daaruit worden vijf finalisten gekozen. Van iedere finalist wordt een professionele video gemaakt. Tijdens de feestelijke finale</w:t>
      </w:r>
      <w:r w:rsidR="3E93940D">
        <w:t>avond</w:t>
      </w:r>
      <w:r>
        <w:t xml:space="preserve"> presenteren de vijf clubs hun accommodatie en wordt de winnaar bekendgemaakt.</w:t>
      </w:r>
    </w:p>
    <w:p w14:paraId="727FD472" w14:textId="24611CFE" w:rsidR="00A41CF5" w:rsidRDefault="00A41CF5" w:rsidP="00BA295D"/>
    <w:p w14:paraId="5F483108" w14:textId="2954C1D0" w:rsidR="00A41CF5" w:rsidRDefault="00AA7C1A" w:rsidP="00A41CF5">
      <w:pPr>
        <w:rPr>
          <w:b/>
          <w:bCs/>
        </w:rPr>
      </w:pPr>
      <w:r>
        <w:rPr>
          <w:b/>
          <w:bCs/>
        </w:rPr>
        <w:t>Laat zien waar jullie winst zit</w:t>
      </w:r>
    </w:p>
    <w:p w14:paraId="542F8404" w14:textId="3B2DEEB3" w:rsidR="00AF0254" w:rsidRDefault="00AF0254" w:rsidP="00AF0254">
      <w:r w:rsidRPr="00AF0254">
        <w:lastRenderedPageBreak/>
        <w:t xml:space="preserve">Duurzame winst begint vaak klein: met één vrijwilliger, één goed idee of één slimme aanpassing. Samen kunnen die initiatieven een groot verschil maken. Meld jullie accommodatie </w:t>
      </w:r>
      <w:r>
        <w:t xml:space="preserve">uiterlijk 31 januari 2027 </w:t>
      </w:r>
      <w:r w:rsidRPr="00AF0254">
        <w:t>aan en geef het werk van jullie club de erkenning die het verdient. Wie weet inspireert jullie verhaal straks ook andere verenigingen.</w:t>
      </w:r>
    </w:p>
    <w:p w14:paraId="02AD9928" w14:textId="77777777" w:rsidR="00AF0254" w:rsidRPr="00AF0254" w:rsidRDefault="00AF0254" w:rsidP="00AF0254"/>
    <w:p w14:paraId="3DE881F8" w14:textId="77777777" w:rsidR="00AF0254" w:rsidRDefault="00AF0254" w:rsidP="00AF0254">
      <w:r w:rsidRPr="00AF0254">
        <w:t>De verkiezing Sportaccommodatie van het jaar is een initiatief van NOC*NSF en Kenniscentrum Sport &amp; Bewegen.</w:t>
      </w:r>
    </w:p>
    <w:p w14:paraId="23913D60" w14:textId="77777777" w:rsidR="00AF0254" w:rsidRPr="00AF0254" w:rsidRDefault="00AF0254" w:rsidP="00AF0254"/>
    <w:p w14:paraId="73D046D9" w14:textId="3B0886BB" w:rsidR="57FD3A9C" w:rsidRDefault="57FD3A9C">
      <w:r w:rsidRPr="2137F014">
        <w:rPr>
          <w:b/>
          <w:bCs/>
        </w:rPr>
        <w:t>Meer informatie en aanmelden:</w:t>
      </w:r>
      <w:r>
        <w:t xml:space="preserve"> </w:t>
      </w:r>
      <w:hyperlink r:id="rId12">
        <w:r w:rsidRPr="2137F014">
          <w:rPr>
            <w:rStyle w:val="Hyperlink"/>
          </w:rPr>
          <w:t>Sportaccommodatievanhetjaar.nl</w:t>
        </w:r>
      </w:hyperlink>
    </w:p>
    <w:p w14:paraId="362C9928" w14:textId="49061259" w:rsidR="2137F014" w:rsidRDefault="2137F014"/>
    <w:p w14:paraId="5E23E8E8" w14:textId="4F6C607D" w:rsidR="0734DC9E" w:rsidRDefault="0734DC9E" w:rsidP="2137F014">
      <w:pPr>
        <w:pStyle w:val="Kop1"/>
        <w:numPr>
          <w:ilvl w:val="0"/>
          <w:numId w:val="0"/>
        </w:numPr>
      </w:pPr>
      <w:proofErr w:type="spellStart"/>
      <w:r>
        <w:t>Social</w:t>
      </w:r>
      <w:proofErr w:type="spellEnd"/>
      <w:r>
        <w:t xml:space="preserve"> media</w:t>
      </w:r>
    </w:p>
    <w:p w14:paraId="6BE3BDA7" w14:textId="66B21722" w:rsidR="072C2393" w:rsidRDefault="072C2393" w:rsidP="2137F014">
      <w:pPr>
        <w:spacing w:before="240" w:after="240"/>
      </w:pPr>
      <w:r w:rsidRPr="2137F014">
        <w:rPr>
          <w:rFonts w:ascii="Segoe UI Emoji" w:eastAsia="Segoe UI Emoji" w:hAnsi="Segoe UI Emoji" w:cs="Segoe UI Emoji"/>
        </w:rPr>
        <w:t>🏆</w:t>
      </w:r>
      <w:r w:rsidRPr="2137F014">
        <w:rPr>
          <w:rFonts w:ascii="HK Grotesk" w:eastAsia="HK Grotesk" w:hAnsi="HK Grotesk" w:cs="HK Grotesk"/>
        </w:rPr>
        <w:t xml:space="preserve"> </w:t>
      </w:r>
      <w:r w:rsidR="0BFF1384" w:rsidRPr="2137F014">
        <w:rPr>
          <w:rFonts w:ascii="HK Grotesk" w:eastAsia="HK Grotesk" w:hAnsi="HK Grotesk" w:cs="HK Grotesk"/>
        </w:rPr>
        <w:t>Boekt jullie vereniging niet alleen winst tijdens wedstrijden, maar ook met een duurzame</w:t>
      </w:r>
      <w:r w:rsidR="2FA9D857" w:rsidRPr="2137F014">
        <w:rPr>
          <w:rFonts w:ascii="HK Grotesk" w:eastAsia="HK Grotesk" w:hAnsi="HK Grotesk" w:cs="HK Grotesk"/>
        </w:rPr>
        <w:t xml:space="preserve"> </w:t>
      </w:r>
      <w:r w:rsidR="0BFF1384" w:rsidRPr="2137F014">
        <w:rPr>
          <w:rFonts w:ascii="HK Grotesk" w:eastAsia="HK Grotesk" w:hAnsi="HK Grotesk" w:cs="HK Grotesk"/>
        </w:rPr>
        <w:t>accommodatie?</w:t>
      </w:r>
      <w:r w:rsidR="6223A1B8" w:rsidRPr="2137F014">
        <w:rPr>
          <w:rFonts w:ascii="HK Grotesk" w:eastAsia="HK Grotesk" w:hAnsi="HK Grotesk" w:cs="HK Grotesk"/>
        </w:rPr>
        <w:t xml:space="preserve"> </w:t>
      </w:r>
    </w:p>
    <w:p w14:paraId="3B31D6FA" w14:textId="68C7541A" w:rsidR="2D0BE09D" w:rsidRDefault="2D0BE09D" w:rsidP="2137F014">
      <w:pPr>
        <w:spacing w:before="240" w:after="240"/>
      </w:pPr>
      <w:r w:rsidRPr="71A824CD">
        <w:rPr>
          <w:rFonts w:ascii="HK Grotesk" w:eastAsia="HK Grotesk" w:hAnsi="HK Grotesk" w:cs="HK Grotesk"/>
        </w:rPr>
        <w:t>Denk aan</w:t>
      </w:r>
      <w:r w:rsidR="58F8F930" w:rsidRPr="71A824CD">
        <w:rPr>
          <w:rFonts w:ascii="HK Grotesk" w:eastAsia="HK Grotesk" w:hAnsi="HK Grotesk" w:cs="HK Grotesk"/>
        </w:rPr>
        <w:t xml:space="preserve"> het opwekken van duurzame energie, het buitenterrein te vergroenen </w:t>
      </w:r>
      <w:r w:rsidRPr="71A824CD">
        <w:rPr>
          <w:rFonts w:ascii="HK Grotesk" w:eastAsia="HK Grotesk" w:hAnsi="HK Grotesk" w:cs="HK Grotesk"/>
        </w:rPr>
        <w:t xml:space="preserve">of het clubhuis openstellen voor activiteiten uit de buurt. Laat zien waar jullie winst zit en doe mee aan de verkiezing </w:t>
      </w:r>
      <w:r w:rsidRPr="71A824CD">
        <w:rPr>
          <w:rFonts w:ascii="HK Grotesk" w:eastAsia="HK Grotesk" w:hAnsi="HK Grotesk" w:cs="HK Grotesk"/>
          <w:b/>
          <w:bCs/>
        </w:rPr>
        <w:t>Sportaccommodatie van het jaar 2027</w:t>
      </w:r>
      <w:r w:rsidRPr="71A824CD">
        <w:rPr>
          <w:rFonts w:ascii="HK Grotesk" w:eastAsia="HK Grotesk" w:hAnsi="HK Grotesk" w:cs="HK Grotesk"/>
        </w:rPr>
        <w:t>.</w:t>
      </w:r>
    </w:p>
    <w:p w14:paraId="009629FA" w14:textId="6BA2CBD7" w:rsidR="19ABE892" w:rsidRDefault="19ABE892" w:rsidP="2137F014">
      <w:pPr>
        <w:spacing w:before="240" w:after="240"/>
        <w:rPr>
          <w:rFonts w:ascii="Segoe UI Emoji" w:eastAsia="Segoe UI Emoji" w:hAnsi="Segoe UI Emoji" w:cs="Segoe UI Emoji"/>
        </w:rPr>
      </w:pPr>
      <w:r w:rsidRPr="2137F014">
        <w:rPr>
          <w:rFonts w:ascii="HK Grotesk" w:eastAsia="HK Grotesk" w:hAnsi="HK Grotesk" w:cs="HK Grotesk"/>
        </w:rPr>
        <w:t xml:space="preserve">Daarmee maak je kans op €10.000 voor jou vereniging en geef je jullie duurzame prestaties het podium dat ze verdienen. </w:t>
      </w:r>
      <w:r w:rsidR="72B1AF5D" w:rsidRPr="2137F014">
        <w:rPr>
          <w:rFonts w:ascii="Segoe UI Emoji" w:eastAsia="Segoe UI Emoji" w:hAnsi="Segoe UI Emoji" w:cs="Segoe UI Emoji"/>
        </w:rPr>
        <w:t>🌱</w:t>
      </w:r>
    </w:p>
    <w:p w14:paraId="08F34218" w14:textId="1C420C6D" w:rsidR="72B1AF5D" w:rsidRDefault="72B1AF5D" w:rsidP="2137F014">
      <w:pPr>
        <w:spacing w:before="240" w:after="240"/>
        <w:rPr>
          <w:rFonts w:ascii="HK Grotesk" w:eastAsia="HK Grotesk" w:hAnsi="HK Grotesk" w:cs="HK Grotesk"/>
        </w:rPr>
      </w:pPr>
      <w:r w:rsidRPr="2137F014">
        <w:rPr>
          <w:rFonts w:ascii="Segoe UI Emoji" w:eastAsia="Segoe UI Emoji" w:hAnsi="Segoe UI Emoji" w:cs="Segoe UI Emoji"/>
        </w:rPr>
        <w:t>🗓</w:t>
      </w:r>
      <w:r w:rsidRPr="2137F014">
        <w:rPr>
          <w:rFonts w:ascii="HK Grotesk" w:eastAsia="HK Grotesk" w:hAnsi="HK Grotesk" w:cs="HK Grotesk"/>
        </w:rPr>
        <w:t xml:space="preserve"> Meld j</w:t>
      </w:r>
      <w:r w:rsidR="632E668E" w:rsidRPr="2137F014">
        <w:rPr>
          <w:rFonts w:ascii="HK Grotesk" w:eastAsia="HK Grotesk" w:hAnsi="HK Grotesk" w:cs="HK Grotesk"/>
        </w:rPr>
        <w:t>ullie accommodatie</w:t>
      </w:r>
      <w:r w:rsidRPr="2137F014">
        <w:rPr>
          <w:rFonts w:ascii="HK Grotesk" w:eastAsia="HK Grotesk" w:hAnsi="HK Grotesk" w:cs="HK Grotesk"/>
        </w:rPr>
        <w:t xml:space="preserve"> uiterlijk 31 januari 2027 aan </w:t>
      </w:r>
      <w:r>
        <w:br/>
      </w:r>
      <w:r w:rsidRPr="2137F014">
        <w:rPr>
          <w:rFonts w:ascii="Segoe UI Emoji" w:eastAsia="Segoe UI Emoji" w:hAnsi="Segoe UI Emoji" w:cs="Segoe UI Emoji"/>
        </w:rPr>
        <w:t>👉</w:t>
      </w:r>
      <w:r w:rsidRPr="2137F014">
        <w:rPr>
          <w:rFonts w:ascii="HK Grotesk" w:eastAsia="HK Grotesk" w:hAnsi="HK Grotesk" w:cs="HK Grotesk"/>
        </w:rPr>
        <w:t xml:space="preserve"> via </w:t>
      </w:r>
      <w:hyperlink r:id="rId13">
        <w:r w:rsidRPr="2137F014">
          <w:rPr>
            <w:rStyle w:val="Hyperlink"/>
          </w:rPr>
          <w:t>sportaccommodatievanhetjaar.nl</w:t>
        </w:r>
      </w:hyperlink>
    </w:p>
    <w:p w14:paraId="4263600A" w14:textId="57C96A04" w:rsidR="2137F014" w:rsidRDefault="2137F014" w:rsidP="2137F014"/>
    <w:p w14:paraId="7CA51006" w14:textId="1FAB93B5" w:rsidR="0734DC9E" w:rsidRDefault="0734DC9E" w:rsidP="2137F014">
      <w:pPr>
        <w:pStyle w:val="Kop1"/>
        <w:numPr>
          <w:ilvl w:val="0"/>
          <w:numId w:val="0"/>
        </w:numPr>
      </w:pPr>
      <w:r>
        <w:t>Nieuwsbrief</w:t>
      </w:r>
    </w:p>
    <w:p w14:paraId="07AB15D3" w14:textId="017E57B5" w:rsidR="4ABFE038" w:rsidRDefault="4ABFE038" w:rsidP="2137F014">
      <w:r w:rsidRPr="71A824CD">
        <w:rPr>
          <w:rFonts w:ascii="HK Grotesk" w:eastAsia="HK Grotesk" w:hAnsi="HK Grotesk" w:cs="HK Grotesk"/>
        </w:rPr>
        <w:t xml:space="preserve">Boekt jullie vereniging niet alleen winst tijdens wedstrijden, maar ook met een duurzame en slim gebruikte accommodatie? Bijvoorbeeld door </w:t>
      </w:r>
      <w:r w:rsidR="2AC8F41A" w:rsidRPr="71A824CD">
        <w:rPr>
          <w:rFonts w:ascii="HK Grotesk" w:eastAsia="HK Grotesk" w:hAnsi="HK Grotesk" w:cs="HK Grotesk"/>
        </w:rPr>
        <w:t xml:space="preserve">het opwekken van duurzame energie, </w:t>
      </w:r>
      <w:r w:rsidRPr="71A824CD">
        <w:rPr>
          <w:rFonts w:ascii="HK Grotesk" w:eastAsia="HK Grotesk" w:hAnsi="HK Grotesk" w:cs="HK Grotesk"/>
        </w:rPr>
        <w:t xml:space="preserve">materialen te </w:t>
      </w:r>
      <w:r w:rsidR="18E49676" w:rsidRPr="71A824CD">
        <w:rPr>
          <w:rFonts w:ascii="HK Grotesk" w:eastAsia="HK Grotesk" w:hAnsi="HK Grotesk" w:cs="HK Grotesk"/>
        </w:rPr>
        <w:t>her</w:t>
      </w:r>
      <w:r w:rsidRPr="71A824CD">
        <w:rPr>
          <w:rFonts w:ascii="HK Grotesk" w:eastAsia="HK Grotesk" w:hAnsi="HK Grotesk" w:cs="HK Grotesk"/>
        </w:rPr>
        <w:t xml:space="preserve">gebruiken, het buitenterrein te vergroenen of het clubhuis open te stellen voor </w:t>
      </w:r>
      <w:r w:rsidR="509EBFC0" w:rsidRPr="71A824CD">
        <w:rPr>
          <w:rFonts w:ascii="HK Grotesk" w:eastAsia="HK Grotesk" w:hAnsi="HK Grotesk" w:cs="HK Grotesk"/>
        </w:rPr>
        <w:t xml:space="preserve">activiteiten uit </w:t>
      </w:r>
      <w:r w:rsidRPr="71A824CD">
        <w:rPr>
          <w:rFonts w:ascii="HK Grotesk" w:eastAsia="HK Grotesk" w:hAnsi="HK Grotesk" w:cs="HK Grotesk"/>
        </w:rPr>
        <w:t>de buurt?</w:t>
      </w:r>
    </w:p>
    <w:p w14:paraId="111AE2C2" w14:textId="1D32C920" w:rsidR="2137F014" w:rsidRDefault="2137F014" w:rsidP="2137F014">
      <w:pPr>
        <w:rPr>
          <w:rFonts w:ascii="HK Grotesk" w:eastAsia="HK Grotesk" w:hAnsi="HK Grotesk" w:cs="HK Grotesk"/>
        </w:rPr>
      </w:pPr>
    </w:p>
    <w:p w14:paraId="6689BF7A" w14:textId="2EF143A7" w:rsidR="4ABFE038" w:rsidRDefault="4ABFE038" w:rsidP="2137F014">
      <w:r w:rsidRPr="2137F014">
        <w:rPr>
          <w:rFonts w:ascii="HK Grotesk" w:eastAsia="HK Grotesk" w:hAnsi="HK Grotesk" w:cs="HK Grotesk"/>
        </w:rPr>
        <w:t xml:space="preserve">Doe dan mee aan de verkiezing </w:t>
      </w:r>
      <w:r w:rsidRPr="2137F014">
        <w:rPr>
          <w:rFonts w:ascii="HK Grotesk" w:eastAsia="HK Grotesk" w:hAnsi="HK Grotesk" w:cs="HK Grotesk"/>
          <w:b/>
          <w:bCs/>
        </w:rPr>
        <w:t>Sportaccommodatie van het jaar 2027</w:t>
      </w:r>
      <w:r w:rsidR="0EA654D0" w:rsidRPr="2137F014">
        <w:rPr>
          <w:rFonts w:ascii="HK Grotesk" w:eastAsia="HK Grotesk" w:hAnsi="HK Grotesk" w:cs="HK Grotesk"/>
          <w:b/>
          <w:bCs/>
        </w:rPr>
        <w:t>.</w:t>
      </w:r>
      <w:r w:rsidRPr="2137F014">
        <w:rPr>
          <w:rFonts w:ascii="HK Grotesk" w:eastAsia="HK Grotesk" w:hAnsi="HK Grotesk" w:cs="HK Grotesk"/>
        </w:rPr>
        <w:t xml:space="preserve"> Met jullie deelname krijgen de duurzame prestaties van de club én de mensen die daaraan bijdragen de erkenning die ze verdienen.</w:t>
      </w:r>
    </w:p>
    <w:p w14:paraId="391C9952" w14:textId="37E65B7A" w:rsidR="2137F014" w:rsidRDefault="2137F014" w:rsidP="2137F014">
      <w:pPr>
        <w:rPr>
          <w:rFonts w:ascii="HK Grotesk" w:eastAsia="HK Grotesk" w:hAnsi="HK Grotesk" w:cs="HK Grotesk"/>
        </w:rPr>
      </w:pPr>
    </w:p>
    <w:p w14:paraId="511B3C6E" w14:textId="79AD3703" w:rsidR="348E38D8" w:rsidRDefault="348E38D8" w:rsidP="2137F014">
      <w:r w:rsidRPr="2137F014">
        <w:rPr>
          <w:rFonts w:ascii="HK Grotesk" w:eastAsia="HK Grotesk" w:hAnsi="HK Grotesk" w:cs="HK Grotesk"/>
        </w:rPr>
        <w:t xml:space="preserve">De winnaar ontvangt € </w:t>
      </w:r>
      <w:proofErr w:type="gramStart"/>
      <w:r w:rsidRPr="2137F014">
        <w:rPr>
          <w:rFonts w:ascii="HK Grotesk" w:eastAsia="HK Grotesk" w:hAnsi="HK Grotesk" w:cs="HK Grotesk"/>
        </w:rPr>
        <w:t>10.000</w:t>
      </w:r>
      <w:r w:rsidR="2D6044AD" w:rsidRPr="2137F014">
        <w:rPr>
          <w:rFonts w:ascii="HK Grotesk" w:eastAsia="HK Grotesk" w:hAnsi="HK Grotesk" w:cs="HK Grotesk"/>
        </w:rPr>
        <w:t>,-</w:t>
      </w:r>
      <w:proofErr w:type="gramEnd"/>
      <w:r w:rsidRPr="2137F014">
        <w:rPr>
          <w:rFonts w:ascii="HK Grotesk" w:eastAsia="HK Grotesk" w:hAnsi="HK Grotesk" w:cs="HK Grotesk"/>
        </w:rPr>
        <w:t xml:space="preserve">. Elk van de andere vier finalisten ontvangt € </w:t>
      </w:r>
      <w:proofErr w:type="gramStart"/>
      <w:r w:rsidRPr="2137F014">
        <w:rPr>
          <w:rFonts w:ascii="HK Grotesk" w:eastAsia="HK Grotesk" w:hAnsi="HK Grotesk" w:cs="HK Grotesk"/>
        </w:rPr>
        <w:t>3.750</w:t>
      </w:r>
      <w:r w:rsidR="55CE84AB" w:rsidRPr="2137F014">
        <w:rPr>
          <w:rFonts w:ascii="HK Grotesk" w:eastAsia="HK Grotesk" w:hAnsi="HK Grotesk" w:cs="HK Grotesk"/>
        </w:rPr>
        <w:t>,-</w:t>
      </w:r>
      <w:proofErr w:type="gramEnd"/>
      <w:r w:rsidRPr="2137F014">
        <w:rPr>
          <w:rFonts w:ascii="HK Grotesk" w:eastAsia="HK Grotesk" w:hAnsi="HK Grotesk" w:cs="HK Grotesk"/>
        </w:rPr>
        <w:t>. Bovendien krijgen alle finalisten een professionele video over hun accommodatie en landelijke zichtbaarheid voor hun aanpak.</w:t>
      </w:r>
    </w:p>
    <w:p w14:paraId="22F81664" w14:textId="5E2AB4F6" w:rsidR="2137F014" w:rsidRDefault="2137F014" w:rsidP="2137F014">
      <w:pPr>
        <w:rPr>
          <w:rFonts w:ascii="HK Grotesk" w:eastAsia="HK Grotesk" w:hAnsi="HK Grotesk" w:cs="HK Grotesk"/>
        </w:rPr>
      </w:pPr>
    </w:p>
    <w:p w14:paraId="2D237726" w14:textId="76F58F31" w:rsidR="4BC018C7" w:rsidRDefault="4BC018C7" w:rsidP="2137F014">
      <w:pPr>
        <w:rPr>
          <w:rFonts w:ascii="HK Grotesk" w:eastAsia="HK Grotesk" w:hAnsi="HK Grotesk" w:cs="HK Grotesk"/>
        </w:rPr>
      </w:pPr>
      <w:r w:rsidRPr="2137F014">
        <w:rPr>
          <w:rFonts w:ascii="HK Grotesk" w:eastAsia="HK Grotesk" w:hAnsi="HK Grotesk" w:cs="HK Grotesk"/>
        </w:rPr>
        <w:t>Meld jullie accommodatie uiterlijk</w:t>
      </w:r>
      <w:r w:rsidR="348E38D8" w:rsidRPr="2137F014">
        <w:rPr>
          <w:rFonts w:ascii="HK Grotesk" w:eastAsia="HK Grotesk" w:hAnsi="HK Grotesk" w:cs="HK Grotesk"/>
        </w:rPr>
        <w:t xml:space="preserve"> 31 januari 2027 </w:t>
      </w:r>
      <w:r w:rsidR="00327DBE" w:rsidRPr="2137F014">
        <w:rPr>
          <w:rFonts w:ascii="HK Grotesk" w:eastAsia="HK Grotesk" w:hAnsi="HK Grotesk" w:cs="HK Grotesk"/>
        </w:rPr>
        <w:t>aan</w:t>
      </w:r>
      <w:r w:rsidR="348E38D8" w:rsidRPr="2137F014">
        <w:rPr>
          <w:rFonts w:ascii="HK Grotesk" w:eastAsia="HK Grotesk" w:hAnsi="HK Grotesk" w:cs="HK Grotesk"/>
        </w:rPr>
        <w:t xml:space="preserve"> via </w:t>
      </w:r>
      <w:hyperlink r:id="rId14">
        <w:r w:rsidR="348E38D8" w:rsidRPr="2137F014">
          <w:rPr>
            <w:rStyle w:val="Hyperlink"/>
          </w:rPr>
          <w:t>Sportaccommodatievanhetjaar.nl.</w:t>
        </w:r>
      </w:hyperlink>
    </w:p>
    <w:p w14:paraId="6F1AEB8B" w14:textId="4F9A8C1F" w:rsidR="2137F014" w:rsidRDefault="2137F014" w:rsidP="2137F014"/>
    <w:p w14:paraId="26F1A982" w14:textId="6758F1B2" w:rsidR="2137F014" w:rsidRDefault="2137F014" w:rsidP="2137F014"/>
    <w:p w14:paraId="58E34157" w14:textId="393501FC" w:rsidR="2137F014" w:rsidRDefault="2137F014" w:rsidP="2137F014"/>
    <w:p w14:paraId="02301E75" w14:textId="77777777" w:rsidR="004D4764" w:rsidRDefault="004D4764">
      <w:pPr>
        <w:rPr>
          <w:b/>
          <w:color w:val="FF6600" w:themeColor="accent4"/>
          <w:sz w:val="22"/>
          <w:szCs w:val="22"/>
        </w:rPr>
      </w:pPr>
      <w:r>
        <w:br w:type="page"/>
      </w:r>
    </w:p>
    <w:p w14:paraId="15B704BC" w14:textId="2A9DC8E1" w:rsidR="0734DC9E" w:rsidRDefault="0734DC9E" w:rsidP="2137F014">
      <w:pPr>
        <w:pStyle w:val="Kop1"/>
        <w:numPr>
          <w:ilvl w:val="0"/>
          <w:numId w:val="0"/>
        </w:numPr>
      </w:pPr>
      <w:r>
        <w:lastRenderedPageBreak/>
        <w:t>Direct mail</w:t>
      </w:r>
    </w:p>
    <w:p w14:paraId="6433D104" w14:textId="492CA915" w:rsidR="2137F014" w:rsidRPr="004D4764" w:rsidRDefault="115210FE" w:rsidP="2137F014">
      <w:pPr>
        <w:spacing w:before="240" w:after="240"/>
      </w:pPr>
      <w:r w:rsidRPr="2137F014">
        <w:rPr>
          <w:rFonts w:ascii="HK Grotesk" w:eastAsia="HK Grotesk" w:hAnsi="HK Grotesk" w:cs="HK Grotesk"/>
          <w:b/>
          <w:bCs/>
        </w:rPr>
        <w:t xml:space="preserve">Onderwerp: </w:t>
      </w:r>
      <w:r w:rsidRPr="2137F014">
        <w:rPr>
          <w:rFonts w:ascii="HK Grotesk" w:eastAsia="HK Grotesk" w:hAnsi="HK Grotesk" w:cs="HK Grotesk"/>
        </w:rPr>
        <w:t>Meld j</w:t>
      </w:r>
      <w:r w:rsidR="1FEBB8EB" w:rsidRPr="2137F014">
        <w:rPr>
          <w:rFonts w:ascii="HK Grotesk" w:eastAsia="HK Grotesk" w:hAnsi="HK Grotesk" w:cs="HK Grotesk"/>
        </w:rPr>
        <w:t>ullie accommodatie</w:t>
      </w:r>
      <w:r w:rsidRPr="2137F014">
        <w:rPr>
          <w:rFonts w:ascii="HK Grotesk" w:eastAsia="HK Grotesk" w:hAnsi="HK Grotesk" w:cs="HK Grotesk"/>
        </w:rPr>
        <w:t xml:space="preserve"> aan voor Sportaccommodatie van het jaar 2027</w:t>
      </w:r>
    </w:p>
    <w:p w14:paraId="55B99F9D" w14:textId="603C0B40" w:rsidR="115210FE" w:rsidRDefault="115210FE" w:rsidP="2137F014">
      <w:pPr>
        <w:spacing w:before="240" w:after="240"/>
        <w:rPr>
          <w:rFonts w:ascii="HK Grotesk" w:eastAsia="HK Grotesk" w:hAnsi="HK Grotesk" w:cs="HK Grotesk"/>
        </w:rPr>
      </w:pPr>
      <w:r w:rsidRPr="2137F014">
        <w:rPr>
          <w:rFonts w:ascii="HK Grotesk" w:eastAsia="HK Grotesk" w:hAnsi="HK Grotesk" w:cs="HK Grotesk"/>
        </w:rPr>
        <w:t>Beste [naam],</w:t>
      </w:r>
    </w:p>
    <w:p w14:paraId="2980B9F9" w14:textId="37ED159C" w:rsidR="115210FE" w:rsidRDefault="115210FE" w:rsidP="2137F014">
      <w:pPr>
        <w:spacing w:before="240" w:after="240"/>
      </w:pPr>
      <w:r w:rsidRPr="2137F014">
        <w:rPr>
          <w:rFonts w:ascii="HK Grotesk" w:eastAsia="HK Grotesk" w:hAnsi="HK Grotesk" w:cs="HK Grotesk"/>
        </w:rPr>
        <w:t>Boekt jullie vereniging niet alleen winst tijdens wedstrijden, maar ook met een duurzame en slim gebruikte accommodatie?</w:t>
      </w:r>
      <w:r w:rsidR="58D2DFC4" w:rsidRPr="2137F014">
        <w:rPr>
          <w:rFonts w:ascii="HK Grotesk" w:eastAsia="HK Grotesk" w:hAnsi="HK Grotesk" w:cs="HK Grotesk"/>
        </w:rPr>
        <w:t xml:space="preserve"> Geef die prestaties én de mensen die eraan bijdragen het podium dat ze verdienen. Meld jullie accommodatie aan voor de verkiezing </w:t>
      </w:r>
      <w:r w:rsidR="58D2DFC4" w:rsidRPr="2137F014">
        <w:rPr>
          <w:rFonts w:ascii="HK Grotesk" w:eastAsia="HK Grotesk" w:hAnsi="HK Grotesk" w:cs="HK Grotesk"/>
          <w:b/>
          <w:bCs/>
        </w:rPr>
        <w:t>Sportaccommodatie van het jaar 2027</w:t>
      </w:r>
      <w:r w:rsidR="58D2DFC4" w:rsidRPr="2137F014">
        <w:rPr>
          <w:rFonts w:ascii="HK Grotesk" w:eastAsia="HK Grotesk" w:hAnsi="HK Grotesk" w:cs="HK Grotesk"/>
        </w:rPr>
        <w:t>.</w:t>
      </w:r>
    </w:p>
    <w:p w14:paraId="1706874E" w14:textId="77708825" w:rsidR="115210FE" w:rsidRDefault="115210FE" w:rsidP="2137F014">
      <w:pPr>
        <w:spacing w:before="240" w:after="240"/>
      </w:pPr>
      <w:r w:rsidRPr="71A824CD">
        <w:rPr>
          <w:rFonts w:ascii="HK Grotesk" w:eastAsia="HK Grotesk" w:hAnsi="HK Grotesk" w:cs="HK Grotesk"/>
        </w:rPr>
        <w:t>Misschien</w:t>
      </w:r>
      <w:r w:rsidR="435A5699" w:rsidRPr="71A824CD">
        <w:rPr>
          <w:rFonts w:ascii="HK Grotesk" w:eastAsia="HK Grotesk" w:hAnsi="HK Grotesk" w:cs="HK Grotesk"/>
        </w:rPr>
        <w:t xml:space="preserve"> wekken jullie duurzame energie op,</w:t>
      </w:r>
      <w:r w:rsidRPr="71A824CD">
        <w:rPr>
          <w:rFonts w:ascii="HK Grotesk" w:eastAsia="HK Grotesk" w:hAnsi="HK Grotesk" w:cs="HK Grotesk"/>
        </w:rPr>
        <w:t xml:space="preserve"> gebruiken jullie materialen opnieuw of wordt het clubhuis ook benut door scholen, buurtbewoners of andere verenigingen. Met zulke verbeteringen boeken jullie duurzame winst voor de club</w:t>
      </w:r>
      <w:r w:rsidR="688CE279" w:rsidRPr="71A824CD">
        <w:rPr>
          <w:rFonts w:ascii="HK Grotesk" w:eastAsia="HK Grotesk" w:hAnsi="HK Grotesk" w:cs="HK Grotesk"/>
        </w:rPr>
        <w:t xml:space="preserve"> en de omgeving</w:t>
      </w:r>
      <w:r w:rsidRPr="71A824CD">
        <w:rPr>
          <w:rFonts w:ascii="HK Grotesk" w:eastAsia="HK Grotesk" w:hAnsi="HK Grotesk" w:cs="HK Grotesk"/>
        </w:rPr>
        <w:t>.</w:t>
      </w:r>
    </w:p>
    <w:p w14:paraId="70E51C26" w14:textId="012BEFAA" w:rsidR="6686E57E" w:rsidRDefault="6686E57E" w:rsidP="2137F014">
      <w:pPr>
        <w:rPr>
          <w:rFonts w:ascii="HK Grotesk" w:eastAsia="HK Grotesk" w:hAnsi="HK Grotesk" w:cs="HK Grotesk"/>
        </w:rPr>
      </w:pPr>
      <w:r w:rsidRPr="2137F014">
        <w:rPr>
          <w:rFonts w:ascii="HK Grotesk" w:eastAsia="HK Grotesk" w:hAnsi="HK Grotesk" w:cs="HK Grotesk"/>
          <w:b/>
          <w:bCs/>
        </w:rPr>
        <w:t>Meld jullie accommodatie uiterlijk</w:t>
      </w:r>
      <w:r w:rsidR="1C79FD2A" w:rsidRPr="2137F014">
        <w:rPr>
          <w:rFonts w:ascii="HK Grotesk" w:eastAsia="HK Grotesk" w:hAnsi="HK Grotesk" w:cs="HK Grotesk"/>
          <w:b/>
          <w:bCs/>
        </w:rPr>
        <w:t xml:space="preserve"> 31 januari 2027</w:t>
      </w:r>
      <w:r w:rsidR="1C79FD2A" w:rsidRPr="2137F014">
        <w:rPr>
          <w:rFonts w:ascii="HK Grotesk" w:eastAsia="HK Grotesk" w:hAnsi="HK Grotesk" w:cs="HK Grotesk"/>
        </w:rPr>
        <w:t xml:space="preserve"> </w:t>
      </w:r>
      <w:r w:rsidR="48C6CE38" w:rsidRPr="2137F014">
        <w:rPr>
          <w:rFonts w:ascii="HK Grotesk" w:eastAsia="HK Grotesk" w:hAnsi="HK Grotesk" w:cs="HK Grotesk"/>
        </w:rPr>
        <w:t xml:space="preserve">aan </w:t>
      </w:r>
      <w:r w:rsidR="1C79FD2A" w:rsidRPr="2137F014">
        <w:rPr>
          <w:rFonts w:ascii="HK Grotesk" w:eastAsia="HK Grotesk" w:hAnsi="HK Grotesk" w:cs="HK Grotesk"/>
          <w:b/>
          <w:bCs/>
        </w:rPr>
        <w:t>en maak kans op:</w:t>
      </w:r>
    </w:p>
    <w:p w14:paraId="70F56D24" w14:textId="031B8194" w:rsidR="221256FF" w:rsidRDefault="221256FF" w:rsidP="2137F014">
      <w:pPr>
        <w:pStyle w:val="Lijstalinea"/>
        <w:numPr>
          <w:ilvl w:val="0"/>
          <w:numId w:val="4"/>
        </w:numPr>
        <w:rPr>
          <w:rFonts w:ascii="HK Grotesk" w:eastAsia="HK Grotesk" w:hAnsi="HK Grotesk" w:cs="HK Grotesk"/>
        </w:rPr>
      </w:pPr>
      <w:r w:rsidRPr="2137F014">
        <w:rPr>
          <w:rFonts w:ascii="Segoe UI Emoji" w:eastAsia="Segoe UI Emoji" w:hAnsi="Segoe UI Emoji" w:cs="Segoe UI Emoji"/>
          <w:sz w:val="19"/>
          <w:szCs w:val="19"/>
        </w:rPr>
        <w:t>🏆</w:t>
      </w:r>
      <w:r w:rsidRPr="2137F014">
        <w:t xml:space="preserve"> </w:t>
      </w:r>
      <w:r w:rsidR="115210FE" w:rsidRPr="2137F014">
        <w:rPr>
          <w:rFonts w:ascii="HK Grotesk" w:eastAsia="HK Grotesk" w:hAnsi="HK Grotesk" w:cs="HK Grotesk"/>
        </w:rPr>
        <w:t xml:space="preserve">de titel Sportaccommodatie van het jaar 2027; </w:t>
      </w:r>
    </w:p>
    <w:p w14:paraId="66B8D4B6" w14:textId="591C1FDD" w:rsidR="2AA09107" w:rsidRDefault="2AA09107" w:rsidP="2137F014">
      <w:pPr>
        <w:pStyle w:val="Lijstalinea"/>
        <w:numPr>
          <w:ilvl w:val="0"/>
          <w:numId w:val="4"/>
        </w:numPr>
        <w:rPr>
          <w:rFonts w:ascii="HK Grotesk" w:eastAsia="HK Grotesk" w:hAnsi="HK Grotesk" w:cs="HK Grotesk"/>
        </w:rPr>
      </w:pPr>
      <w:r w:rsidRPr="2137F014">
        <w:rPr>
          <w:rFonts w:ascii="Segoe UI Emoji" w:eastAsia="Segoe UI Emoji" w:hAnsi="Segoe UI Emoji" w:cs="Segoe UI Emoji"/>
          <w:sz w:val="19"/>
          <w:szCs w:val="19"/>
        </w:rPr>
        <w:t>💰</w:t>
      </w:r>
      <w:r w:rsidRPr="2137F014">
        <w:t xml:space="preserve"> </w:t>
      </w:r>
      <w:r w:rsidR="115210FE" w:rsidRPr="2137F014">
        <w:rPr>
          <w:rFonts w:ascii="HK Grotesk" w:eastAsia="HK Grotesk" w:hAnsi="HK Grotesk" w:cs="HK Grotesk"/>
        </w:rPr>
        <w:t>€10.000</w:t>
      </w:r>
      <w:r w:rsidR="5D73F1B6" w:rsidRPr="2137F014">
        <w:rPr>
          <w:rFonts w:ascii="HK Grotesk" w:eastAsia="HK Grotesk" w:hAnsi="HK Grotesk" w:cs="HK Grotesk"/>
        </w:rPr>
        <w:t>,-</w:t>
      </w:r>
      <w:r w:rsidR="136C8A49" w:rsidRPr="2137F014">
        <w:rPr>
          <w:rFonts w:ascii="HK Grotesk" w:eastAsia="HK Grotesk" w:hAnsi="HK Grotesk" w:cs="HK Grotesk"/>
        </w:rPr>
        <w:t xml:space="preserve"> </w:t>
      </w:r>
      <w:r w:rsidR="115210FE" w:rsidRPr="2137F014">
        <w:rPr>
          <w:rFonts w:ascii="HK Grotesk" w:eastAsia="HK Grotesk" w:hAnsi="HK Grotesk" w:cs="HK Grotesk"/>
        </w:rPr>
        <w:t xml:space="preserve">voor de winnaar en € </w:t>
      </w:r>
      <w:proofErr w:type="gramStart"/>
      <w:r w:rsidR="115210FE" w:rsidRPr="2137F014">
        <w:rPr>
          <w:rFonts w:ascii="HK Grotesk" w:eastAsia="HK Grotesk" w:hAnsi="HK Grotesk" w:cs="HK Grotesk"/>
        </w:rPr>
        <w:t>3.750</w:t>
      </w:r>
      <w:r w:rsidR="2277CB0C" w:rsidRPr="2137F014">
        <w:rPr>
          <w:rFonts w:ascii="HK Grotesk" w:eastAsia="HK Grotesk" w:hAnsi="HK Grotesk" w:cs="HK Grotesk"/>
        </w:rPr>
        <w:t>,-</w:t>
      </w:r>
      <w:proofErr w:type="gramEnd"/>
      <w:r w:rsidR="115210FE" w:rsidRPr="2137F014">
        <w:rPr>
          <w:rFonts w:ascii="HK Grotesk" w:eastAsia="HK Grotesk" w:hAnsi="HK Grotesk" w:cs="HK Grotesk"/>
        </w:rPr>
        <w:t xml:space="preserve"> voor elk van de andere vier finalisten; </w:t>
      </w:r>
    </w:p>
    <w:p w14:paraId="1B3394C0" w14:textId="379312A0" w:rsidR="4988A842" w:rsidRDefault="4988A842" w:rsidP="2137F014">
      <w:pPr>
        <w:pStyle w:val="Lijstalinea"/>
        <w:numPr>
          <w:ilvl w:val="0"/>
          <w:numId w:val="4"/>
        </w:numPr>
        <w:rPr>
          <w:rFonts w:ascii="HK Grotesk" w:eastAsia="HK Grotesk" w:hAnsi="HK Grotesk" w:cs="HK Grotesk"/>
        </w:rPr>
      </w:pPr>
      <w:r w:rsidRPr="2137F014">
        <w:rPr>
          <w:rFonts w:ascii="Segoe UI Emoji" w:eastAsia="Segoe UI Emoji" w:hAnsi="Segoe UI Emoji" w:cs="Segoe UI Emoji"/>
          <w:sz w:val="19"/>
          <w:szCs w:val="19"/>
        </w:rPr>
        <w:t>📸</w:t>
      </w:r>
      <w:r w:rsidRPr="2137F014">
        <w:t xml:space="preserve"> </w:t>
      </w:r>
      <w:r w:rsidR="115210FE" w:rsidRPr="2137F014">
        <w:rPr>
          <w:rFonts w:ascii="HK Grotesk" w:eastAsia="HK Grotesk" w:hAnsi="HK Grotesk" w:cs="HK Grotesk"/>
        </w:rPr>
        <w:t xml:space="preserve">een professionele video over jullie accommodatie; </w:t>
      </w:r>
    </w:p>
    <w:p w14:paraId="450214F9" w14:textId="2F92250B" w:rsidR="04A18DB1" w:rsidRDefault="04A18DB1" w:rsidP="2137F014">
      <w:pPr>
        <w:pStyle w:val="Lijstalinea"/>
        <w:numPr>
          <w:ilvl w:val="0"/>
          <w:numId w:val="4"/>
        </w:numPr>
        <w:rPr>
          <w:rFonts w:ascii="HK Grotesk" w:eastAsia="HK Grotesk" w:hAnsi="HK Grotesk" w:cs="HK Grotesk"/>
        </w:rPr>
      </w:pPr>
      <w:r w:rsidRPr="2137F014">
        <w:rPr>
          <w:rFonts w:ascii="Segoe UI Emoji" w:eastAsia="Segoe UI Emoji" w:hAnsi="Segoe UI Emoji" w:cs="Segoe UI Emoji"/>
          <w:sz w:val="19"/>
          <w:szCs w:val="19"/>
        </w:rPr>
        <w:t>📰</w:t>
      </w:r>
      <w:r w:rsidRPr="2137F014">
        <w:t xml:space="preserve"> </w:t>
      </w:r>
      <w:r w:rsidR="115210FE" w:rsidRPr="2137F014">
        <w:rPr>
          <w:rFonts w:ascii="HK Grotesk" w:eastAsia="HK Grotesk" w:hAnsi="HK Grotesk" w:cs="HK Grotesk"/>
        </w:rPr>
        <w:t xml:space="preserve">media-aandacht en landelijke zichtbaarheid; </w:t>
      </w:r>
    </w:p>
    <w:p w14:paraId="21C157D2" w14:textId="68843CE4" w:rsidR="74335E6F" w:rsidRDefault="74335E6F" w:rsidP="2137F014">
      <w:pPr>
        <w:pStyle w:val="Lijstalinea"/>
        <w:numPr>
          <w:ilvl w:val="0"/>
          <w:numId w:val="4"/>
        </w:numPr>
        <w:rPr>
          <w:rFonts w:ascii="HK Grotesk" w:eastAsia="HK Grotesk" w:hAnsi="HK Grotesk" w:cs="HK Grotesk"/>
        </w:rPr>
      </w:pPr>
      <w:r w:rsidRPr="2137F014">
        <w:rPr>
          <w:rFonts w:ascii="Segoe UI Emoji" w:eastAsia="Segoe UI Emoji" w:hAnsi="Segoe UI Emoji" w:cs="Segoe UI Emoji"/>
          <w:sz w:val="19"/>
          <w:szCs w:val="19"/>
        </w:rPr>
        <w:t>🌟</w:t>
      </w:r>
      <w:r w:rsidRPr="2137F014">
        <w:t xml:space="preserve"> </w:t>
      </w:r>
      <w:r w:rsidR="115210FE" w:rsidRPr="2137F014">
        <w:rPr>
          <w:rFonts w:ascii="HK Grotesk" w:eastAsia="HK Grotesk" w:hAnsi="HK Grotesk" w:cs="HK Grotesk"/>
        </w:rPr>
        <w:t xml:space="preserve">de kans om andere verenigingen te inspireren. </w:t>
      </w:r>
    </w:p>
    <w:p w14:paraId="107CD6C3" w14:textId="09D9CAEB" w:rsidR="2137F014" w:rsidRDefault="2137F014"/>
    <w:p w14:paraId="43435584" w14:textId="2954C1D0" w:rsidR="221FA4D9" w:rsidRDefault="221FA4D9" w:rsidP="2137F014">
      <w:pPr>
        <w:rPr>
          <w:b/>
          <w:bCs/>
        </w:rPr>
      </w:pPr>
      <w:r w:rsidRPr="2137F014">
        <w:rPr>
          <w:b/>
          <w:bCs/>
        </w:rPr>
        <w:t>Laat zien waar jullie winst zit</w:t>
      </w:r>
    </w:p>
    <w:p w14:paraId="3C339531" w14:textId="3B2DEEB3" w:rsidR="221FA4D9" w:rsidRDefault="221FA4D9">
      <w:r>
        <w:t>Duurzame winst begint vaak klein: met één vrijwilliger, één goed idee of één slimme aanpassing. Samen kunnen die initiatieven een groot verschil maken. Meld jullie accommodatie uiterlijk 31 januari 2027 aan en geef het werk van jullie club de erkenning die het verdient. Wie weet inspireert jullie verhaal straks ook andere verenigingen.</w:t>
      </w:r>
    </w:p>
    <w:p w14:paraId="731DB334" w14:textId="79EA8033" w:rsidR="2137F014" w:rsidRDefault="2137F014"/>
    <w:p w14:paraId="1AB74FC4" w14:textId="481A9EA0" w:rsidR="2137F014" w:rsidRPr="004D4764" w:rsidRDefault="221FA4D9">
      <w:pPr>
        <w:rPr>
          <w:b/>
          <w:bCs/>
        </w:rPr>
      </w:pPr>
      <w:hyperlink r:id="rId15">
        <w:r w:rsidRPr="2137F014">
          <w:rPr>
            <w:rStyle w:val="Hyperlink"/>
            <w:b/>
            <w:bCs/>
          </w:rPr>
          <w:t>&lt;</w:t>
        </w:r>
        <w:r w:rsidR="1E24B147" w:rsidRPr="2137F014">
          <w:rPr>
            <w:rStyle w:val="Hyperlink"/>
            <w:b/>
            <w:bCs/>
          </w:rPr>
          <w:t>Meer informatie en a</w:t>
        </w:r>
        <w:r w:rsidRPr="2137F014">
          <w:rPr>
            <w:rStyle w:val="Hyperlink"/>
            <w:b/>
            <w:bCs/>
          </w:rPr>
          <w:t>anmelden&gt;</w:t>
        </w:r>
      </w:hyperlink>
    </w:p>
    <w:p w14:paraId="28CE5266" w14:textId="4E816926" w:rsidR="115210FE" w:rsidRDefault="115210FE" w:rsidP="2137F014">
      <w:pPr>
        <w:spacing w:before="240" w:after="240"/>
      </w:pPr>
      <w:r w:rsidRPr="2137F014">
        <w:rPr>
          <w:rFonts w:ascii="HK Grotesk" w:eastAsia="HK Grotesk" w:hAnsi="HK Grotesk" w:cs="HK Grotesk"/>
        </w:rPr>
        <w:t>Met sportieve groet,</w:t>
      </w:r>
    </w:p>
    <w:p w14:paraId="725C6AD9" w14:textId="285800F1" w:rsidR="115210FE" w:rsidRDefault="115210FE" w:rsidP="2137F014">
      <w:pPr>
        <w:spacing w:before="240" w:after="240"/>
      </w:pPr>
      <w:r w:rsidRPr="2137F014">
        <w:rPr>
          <w:rFonts w:ascii="HK Grotesk" w:eastAsia="HK Grotesk" w:hAnsi="HK Grotesk" w:cs="HK Grotesk"/>
        </w:rPr>
        <w:t>[Naam</w:t>
      </w:r>
      <w:r w:rsidR="0E2E16C2" w:rsidRPr="2137F014">
        <w:rPr>
          <w:rFonts w:ascii="HK Grotesk" w:eastAsia="HK Grotesk" w:hAnsi="HK Grotesk" w:cs="HK Grotesk"/>
        </w:rPr>
        <w:t xml:space="preserve"> en afzender]</w:t>
      </w:r>
    </w:p>
    <w:p w14:paraId="3F1592AE" w14:textId="6E40C695" w:rsidR="2137F014" w:rsidRDefault="2137F014" w:rsidP="2137F014">
      <w:pPr>
        <w:spacing w:before="240" w:after="240"/>
        <w:rPr>
          <w:rFonts w:ascii="HK Grotesk" w:eastAsia="HK Grotesk" w:hAnsi="HK Grotesk" w:cs="HK Grotesk"/>
        </w:rPr>
      </w:pPr>
    </w:p>
    <w:p w14:paraId="004F4804" w14:textId="0039DA68" w:rsidR="2137F014" w:rsidRDefault="2137F014" w:rsidP="2137F014">
      <w:pPr>
        <w:spacing w:before="240" w:after="240"/>
        <w:rPr>
          <w:rFonts w:ascii="HK Grotesk" w:eastAsia="HK Grotesk" w:hAnsi="HK Grotesk" w:cs="HK Grotesk"/>
        </w:rPr>
      </w:pPr>
    </w:p>
    <w:sectPr w:rsidR="2137F014" w:rsidSect="003F1C55">
      <w:headerReference w:type="default" r:id="rId16"/>
      <w:headerReference w:type="first" r:id="rId17"/>
      <w:footerReference w:type="first" r:id="rId18"/>
      <w:pgSz w:w="11906" w:h="16838"/>
      <w:pgMar w:top="1701" w:right="1701" w:bottom="1418" w:left="1418" w:header="709" w:footer="39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431819" w14:textId="77777777" w:rsidR="00717C04" w:rsidRDefault="00717C04" w:rsidP="00BF370B">
      <w:r>
        <w:separator/>
      </w:r>
    </w:p>
  </w:endnote>
  <w:endnote w:type="continuationSeparator" w:id="0">
    <w:p w14:paraId="2C16C2F9" w14:textId="77777777" w:rsidR="00717C04" w:rsidRDefault="00717C04" w:rsidP="00BF37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K Grotesk">
    <w:panose1 w:val="00000500000000000000"/>
    <w:charset w:val="00"/>
    <w:family w:val="modern"/>
    <w:notTrueType/>
    <w:pitch w:val="variable"/>
    <w:sig w:usb0="20000007" w:usb1="00000000" w:usb2="00000000" w:usb3="00000000" w:csb0="00000193" w:csb1="00000000"/>
  </w:font>
  <w:font w:name="Wingdings 2">
    <w:panose1 w:val="05020102010507070707"/>
    <w:charset w:val="02"/>
    <w:family w:val="roman"/>
    <w:pitch w:val="variable"/>
    <w:sig w:usb0="00000000" w:usb1="10000000" w:usb2="00000000" w:usb3="00000000" w:csb0="80000000" w:csb1="00000000"/>
  </w:font>
  <w:font w:name="HK Grotesk Light">
    <w:panose1 w:val="00000400000000000000"/>
    <w:charset w:val="00"/>
    <w:family w:val="modern"/>
    <w:notTrueType/>
    <w:pitch w:val="variable"/>
    <w:sig w:usb0="20000007" w:usb1="00000000" w:usb2="00000000" w:usb3="00000000" w:csb0="00000193" w:csb1="00000000"/>
  </w:font>
  <w:font w:name="Segoe UI">
    <w:panose1 w:val="020B0502040204020203"/>
    <w:charset w:val="00"/>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128"/>
      <w:gridCol w:w="2478"/>
      <w:gridCol w:w="1721"/>
      <w:gridCol w:w="1372"/>
      <w:gridCol w:w="1078"/>
    </w:tblGrid>
    <w:tr w:rsidR="003F1C55" w:rsidRPr="008A058A" w14:paraId="6AC10FB0" w14:textId="77777777" w:rsidTr="003F1C55">
      <w:tc>
        <w:tcPr>
          <w:tcW w:w="2128" w:type="dxa"/>
        </w:tcPr>
        <w:sdt>
          <w:sdtPr>
            <w:tag w:val="bezoekadreskop"/>
            <w:id w:val="-2032337608"/>
            <w15:appearance w15:val="hidden"/>
            <w:text/>
          </w:sdtPr>
          <w:sdtEndPr/>
          <w:sdtContent>
            <w:p w14:paraId="41A07F52" w14:textId="77777777" w:rsidR="003F1C55" w:rsidRPr="00B3379D" w:rsidRDefault="003F1C55" w:rsidP="00B3379D">
              <w:pPr>
                <w:pStyle w:val="Footerkopje"/>
              </w:pPr>
              <w:r w:rsidRPr="00B3379D">
                <w:t>Bezoekadres</w:t>
              </w:r>
            </w:p>
          </w:sdtContent>
        </w:sdt>
      </w:tc>
      <w:tc>
        <w:tcPr>
          <w:tcW w:w="2478" w:type="dxa"/>
        </w:tcPr>
        <w:sdt>
          <w:sdtPr>
            <w:tag w:val="postadreskop"/>
            <w:id w:val="-45766917"/>
            <w15:appearance w15:val="hidden"/>
            <w:text/>
          </w:sdtPr>
          <w:sdtEndPr/>
          <w:sdtContent>
            <w:p w14:paraId="454131A6" w14:textId="77777777" w:rsidR="003F1C55" w:rsidRPr="00B3379D" w:rsidRDefault="003F1C55" w:rsidP="00B3379D">
              <w:pPr>
                <w:pStyle w:val="Footerkopje"/>
              </w:pPr>
              <w:r w:rsidRPr="00B3379D">
                <w:t>Postadres</w:t>
              </w:r>
            </w:p>
          </w:sdtContent>
        </w:sdt>
      </w:tc>
      <w:tc>
        <w:tcPr>
          <w:tcW w:w="1721" w:type="dxa"/>
        </w:tcPr>
        <w:sdt>
          <w:sdtPr>
            <w:tag w:val="telefoonkop"/>
            <w:id w:val="-1185752623"/>
            <w15:appearance w15:val="hidden"/>
            <w:text/>
          </w:sdtPr>
          <w:sdtEndPr/>
          <w:sdtContent>
            <w:p w14:paraId="711A845E" w14:textId="77777777" w:rsidR="003F1C55" w:rsidRPr="00B3379D" w:rsidRDefault="003F1C55" w:rsidP="00B3379D">
              <w:pPr>
                <w:pStyle w:val="Footerkopje"/>
              </w:pPr>
              <w:r w:rsidRPr="00B3379D">
                <w:t>Telefoon</w:t>
              </w:r>
            </w:p>
          </w:sdtContent>
        </w:sdt>
      </w:tc>
      <w:tc>
        <w:tcPr>
          <w:tcW w:w="1372" w:type="dxa"/>
        </w:tcPr>
        <w:sdt>
          <w:sdtPr>
            <w:tag w:val="emailkop"/>
            <w:id w:val="-1933197877"/>
            <w15:appearance w15:val="hidden"/>
            <w:text/>
          </w:sdtPr>
          <w:sdtEndPr/>
          <w:sdtContent>
            <w:p w14:paraId="21550CE7" w14:textId="77777777" w:rsidR="003F1C55" w:rsidRPr="00B3379D" w:rsidRDefault="003F1C55" w:rsidP="00B3379D">
              <w:pPr>
                <w:pStyle w:val="Footerkopje"/>
              </w:pPr>
              <w:r w:rsidRPr="00B3379D">
                <w:t>Email</w:t>
              </w:r>
            </w:p>
          </w:sdtContent>
        </w:sdt>
      </w:tc>
      <w:tc>
        <w:tcPr>
          <w:tcW w:w="1078" w:type="dxa"/>
        </w:tcPr>
        <w:p w14:paraId="56DCAC0B" w14:textId="77777777" w:rsidR="003F1C55" w:rsidRPr="00B3379D" w:rsidRDefault="003F1C55" w:rsidP="00B3379D">
          <w:pPr>
            <w:pStyle w:val="Footerkopje"/>
          </w:pPr>
          <w:r w:rsidRPr="00B3379D">
            <w:t>Web</w:t>
          </w:r>
        </w:p>
      </w:tc>
    </w:tr>
    <w:tr w:rsidR="003F1C55" w:rsidRPr="008A058A" w14:paraId="2BF26914" w14:textId="77777777" w:rsidTr="003F1C55">
      <w:tc>
        <w:tcPr>
          <w:tcW w:w="2128" w:type="dxa"/>
        </w:tcPr>
        <w:sdt>
          <w:sdtPr>
            <w:tag w:val="bezoekadrestekst"/>
            <w:id w:val="-2140713015"/>
            <w15:appearance w15:val="hidden"/>
          </w:sdtPr>
          <w:sdtEndPr/>
          <w:sdtContent>
            <w:p w14:paraId="0B83D025" w14:textId="77777777" w:rsidR="003F1C55" w:rsidRPr="008A058A" w:rsidRDefault="003F1C55" w:rsidP="00B3379D">
              <w:pPr>
                <w:pStyle w:val="Voettekst"/>
              </w:pPr>
              <w:r w:rsidRPr="008A058A">
                <w:t>Papendallaan 60, Arnhem</w:t>
              </w:r>
            </w:p>
          </w:sdtContent>
        </w:sdt>
      </w:tc>
      <w:tc>
        <w:tcPr>
          <w:tcW w:w="2478" w:type="dxa"/>
        </w:tcPr>
        <w:sdt>
          <w:sdtPr>
            <w:tag w:val="postadrestekst"/>
            <w:id w:val="894619931"/>
            <w15:appearance w15:val="hidden"/>
          </w:sdtPr>
          <w:sdtEndPr/>
          <w:sdtContent>
            <w:p w14:paraId="5AD4E2EC" w14:textId="77777777" w:rsidR="003F1C55" w:rsidRPr="008A058A" w:rsidRDefault="003F1C55" w:rsidP="00B3379D">
              <w:pPr>
                <w:pStyle w:val="Voettekst"/>
              </w:pPr>
              <w:r w:rsidRPr="008A058A">
                <w:t xml:space="preserve">Postbus </w:t>
              </w:r>
              <w:r w:rsidRPr="00B3379D">
                <w:t>302</w:t>
              </w:r>
              <w:r w:rsidRPr="008A058A">
                <w:t>, 6800 AH Arnhem</w:t>
              </w:r>
            </w:p>
          </w:sdtContent>
        </w:sdt>
      </w:tc>
      <w:tc>
        <w:tcPr>
          <w:tcW w:w="1721" w:type="dxa"/>
        </w:tcPr>
        <w:p w14:paraId="34125C84" w14:textId="77777777" w:rsidR="003F1C55" w:rsidRPr="008A058A" w:rsidRDefault="00717C04" w:rsidP="00B3379D">
          <w:pPr>
            <w:pStyle w:val="Voettekst"/>
          </w:pPr>
          <w:sdt>
            <w:sdtPr>
              <w:tag w:val="telefoon"/>
              <w:id w:val="1485046765"/>
              <w15:appearance w15:val="hidden"/>
              <w:text/>
            </w:sdtPr>
            <w:sdtEndPr/>
            <w:sdtContent>
              <w:r w:rsidR="003F1C55" w:rsidRPr="008A058A">
                <w:t>+31 (0)26 483 44 00</w:t>
              </w:r>
            </w:sdtContent>
          </w:sdt>
        </w:p>
      </w:tc>
      <w:tc>
        <w:tcPr>
          <w:tcW w:w="1372" w:type="dxa"/>
        </w:tcPr>
        <w:p w14:paraId="3F73F331" w14:textId="77777777" w:rsidR="003F1C55" w:rsidRPr="008A058A" w:rsidRDefault="00717C04" w:rsidP="00B3379D">
          <w:pPr>
            <w:pStyle w:val="Voettekst"/>
          </w:pPr>
          <w:sdt>
            <w:sdtPr>
              <w:tag w:val="email"/>
              <w:id w:val="-1089160249"/>
              <w15:appearance w15:val="hidden"/>
              <w:text/>
            </w:sdtPr>
            <w:sdtEndPr/>
            <w:sdtContent>
              <w:r w:rsidR="003F1C55" w:rsidRPr="008A058A">
                <w:t>info@nocnsf.nl</w:t>
              </w:r>
            </w:sdtContent>
          </w:sdt>
        </w:p>
      </w:tc>
      <w:tc>
        <w:tcPr>
          <w:tcW w:w="1078" w:type="dxa"/>
        </w:tcPr>
        <w:p w14:paraId="5E458454" w14:textId="77777777" w:rsidR="003F1C55" w:rsidRPr="008A058A" w:rsidRDefault="00717C04" w:rsidP="00B3379D">
          <w:pPr>
            <w:pStyle w:val="Voettekst"/>
          </w:pPr>
          <w:sdt>
            <w:sdtPr>
              <w:tag w:val="website"/>
              <w:id w:val="-890778"/>
              <w15:appearance w15:val="hidden"/>
              <w:text/>
            </w:sdtPr>
            <w:sdtEndPr/>
            <w:sdtContent>
              <w:r w:rsidR="003F1C55" w:rsidRPr="008A058A">
                <w:t>nocnsf.nl</w:t>
              </w:r>
            </w:sdtContent>
          </w:sdt>
        </w:p>
      </w:tc>
    </w:tr>
    <w:tr w:rsidR="003F1C55" w:rsidRPr="008A058A" w14:paraId="15759670" w14:textId="77777777" w:rsidTr="003F1C55">
      <w:tc>
        <w:tcPr>
          <w:tcW w:w="8777" w:type="dxa"/>
          <w:gridSpan w:val="5"/>
        </w:tcPr>
        <w:p w14:paraId="0DB5E096" w14:textId="77777777" w:rsidR="003F1C55" w:rsidRPr="00B3379D" w:rsidRDefault="003F1C55" w:rsidP="00B3379D">
          <w:pPr>
            <w:pStyle w:val="Sponsors"/>
          </w:pPr>
          <w:r w:rsidRPr="00B3379D">
            <w:t xml:space="preserve">Partners: </w:t>
          </w:r>
          <w:r w:rsidR="00CA3BD1">
            <w:t xml:space="preserve">Staatsloterij </w:t>
          </w:r>
          <w:r w:rsidR="00CA3BD1">
            <w:rPr>
              <w:rFonts w:ascii="Wingdings" w:eastAsia="Wingdings" w:hAnsi="Wingdings" w:cs="Wingdings"/>
            </w:rPr>
            <w:t>□</w:t>
          </w:r>
          <w:r w:rsidR="00CA3BD1">
            <w:t xml:space="preserve"> Odido </w:t>
          </w:r>
          <w:r w:rsidR="00CA3BD1">
            <w:rPr>
              <w:rFonts w:ascii="Wingdings" w:eastAsia="Wingdings" w:hAnsi="Wingdings" w:cs="Wingdings"/>
            </w:rPr>
            <w:t>□</w:t>
          </w:r>
          <w:r w:rsidR="00CA3BD1">
            <w:t xml:space="preserve"> Rabobank </w:t>
          </w:r>
          <w:r w:rsidR="00CA3BD1">
            <w:rPr>
              <w:rFonts w:ascii="Wingdings" w:eastAsia="Wingdings" w:hAnsi="Wingdings" w:cs="Wingdings"/>
            </w:rPr>
            <w:t>□</w:t>
          </w:r>
          <w:r w:rsidR="00CA3BD1">
            <w:t xml:space="preserve"> AD</w:t>
          </w:r>
        </w:p>
      </w:tc>
    </w:tr>
  </w:tbl>
  <w:p w14:paraId="5B190627" w14:textId="77777777" w:rsidR="003F1C55" w:rsidRPr="008A058A" w:rsidRDefault="003F1C55" w:rsidP="00B3379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484C50" w14:textId="77777777" w:rsidR="00717C04" w:rsidRDefault="00717C04" w:rsidP="00BF370B">
      <w:r>
        <w:separator/>
      </w:r>
    </w:p>
  </w:footnote>
  <w:footnote w:type="continuationSeparator" w:id="0">
    <w:p w14:paraId="2DB80A85" w14:textId="77777777" w:rsidR="00717C04" w:rsidRDefault="00717C04" w:rsidP="00BF37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247FDE" w14:textId="77777777" w:rsidR="00892E94" w:rsidRDefault="00892E94" w:rsidP="00892E94">
    <w:pPr>
      <w:pStyle w:val="Koptekst"/>
      <w:spacing w:after="1320"/>
    </w:pPr>
    <w:r>
      <w:rPr>
        <w:noProof/>
      </w:rPr>
      <w:drawing>
        <wp:anchor distT="0" distB="0" distL="114300" distR="114300" simplePos="0" relativeHeight="251666432" behindDoc="1" locked="0" layoutInCell="1" allowOverlap="1" wp14:anchorId="193ABBAB" wp14:editId="7D3E5B9F">
          <wp:simplePos x="0" y="0"/>
          <wp:positionH relativeFrom="page">
            <wp:posOffset>821055</wp:posOffset>
          </wp:positionH>
          <wp:positionV relativeFrom="page">
            <wp:posOffset>370840</wp:posOffset>
          </wp:positionV>
          <wp:extent cx="1040400" cy="939600"/>
          <wp:effectExtent l="0" t="0" r="0" b="0"/>
          <wp:wrapNone/>
          <wp:docPr id="1" name="LogoVolgblad NOCNS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OC_NSF_RGB.png"/>
                  <pic:cNvPicPr/>
                </pic:nvPicPr>
                <pic:blipFill>
                  <a:blip r:embed="rId1"/>
                  <a:stretch>
                    <a:fillRect/>
                  </a:stretch>
                </pic:blipFill>
                <pic:spPr>
                  <a:xfrm>
                    <a:off x="0" y="0"/>
                    <a:ext cx="1040400" cy="9396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E9D26" w14:textId="77777777" w:rsidR="003F1C55" w:rsidRDefault="003F1C55" w:rsidP="008A2686">
    <w:pPr>
      <w:pStyle w:val="Koptekst"/>
      <w:spacing w:after="1320"/>
    </w:pPr>
    <w:r>
      <w:rPr>
        <w:noProof/>
      </w:rPr>
      <w:drawing>
        <wp:anchor distT="0" distB="0" distL="114300" distR="114300" simplePos="0" relativeHeight="251664384" behindDoc="1" locked="0" layoutInCell="1" allowOverlap="1" wp14:anchorId="5C4DCE0F" wp14:editId="2FE6F37C">
          <wp:simplePos x="0" y="0"/>
          <wp:positionH relativeFrom="page">
            <wp:posOffset>821055</wp:posOffset>
          </wp:positionH>
          <wp:positionV relativeFrom="page">
            <wp:posOffset>370205</wp:posOffset>
          </wp:positionV>
          <wp:extent cx="1040400" cy="939600"/>
          <wp:effectExtent l="0" t="0" r="0" b="0"/>
          <wp:wrapNone/>
          <wp:docPr id="3" name="Logo NOCNS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NOC_NSF_RGB.png"/>
                  <pic:cNvPicPr/>
                </pic:nvPicPr>
                <pic:blipFill>
                  <a:blip r:embed="rId1"/>
                  <a:stretch>
                    <a:fillRect/>
                  </a:stretch>
                </pic:blipFill>
                <pic:spPr>
                  <a:xfrm>
                    <a:off x="0" y="0"/>
                    <a:ext cx="1040400" cy="9396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100438967" o:spid="_x0000_i1025" type="#_x0000_t75" style="width:6.75pt;height:9.75pt;visibility:visible;mso-wrap-style:square" o:bullet="t">
        <v:imagedata r:id="rId1" o:title=""/>
      </v:shape>
    </w:pict>
  </w:numPicBullet>
  <w:abstractNum w:abstractNumId="0" w15:restartNumberingAfterBreak="0">
    <w:nsid w:val="FFFFFF7C"/>
    <w:multiLevelType w:val="singleLevel"/>
    <w:tmpl w:val="64BA971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89EE3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9C6123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DC8176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20E67D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CF28E8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1A2C0A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562F2D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A84CB0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9F23DE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6F34F71"/>
    <w:multiLevelType w:val="hybridMultilevel"/>
    <w:tmpl w:val="9EFC8FE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0F4508D6"/>
    <w:multiLevelType w:val="hybridMultilevel"/>
    <w:tmpl w:val="DA86E7E2"/>
    <w:lvl w:ilvl="0" w:tplc="5344C1C8">
      <w:start w:val="1"/>
      <w:numFmt w:val="bullet"/>
      <w:lvlText w:val=""/>
      <w:lvlJc w:val="left"/>
      <w:pPr>
        <w:ind w:left="720" w:hanging="360"/>
      </w:pPr>
      <w:rPr>
        <w:rFonts w:ascii="Symbol" w:hAnsi="Symbol" w:hint="default"/>
      </w:rPr>
    </w:lvl>
    <w:lvl w:ilvl="1" w:tplc="AA702EF6">
      <w:start w:val="1"/>
      <w:numFmt w:val="bullet"/>
      <w:lvlText w:val="o"/>
      <w:lvlJc w:val="left"/>
      <w:pPr>
        <w:ind w:left="1440" w:hanging="360"/>
      </w:pPr>
      <w:rPr>
        <w:rFonts w:ascii="Courier New" w:hAnsi="Courier New" w:hint="default"/>
      </w:rPr>
    </w:lvl>
    <w:lvl w:ilvl="2" w:tplc="E9DA04C0">
      <w:start w:val="1"/>
      <w:numFmt w:val="bullet"/>
      <w:lvlText w:val=""/>
      <w:lvlJc w:val="left"/>
      <w:pPr>
        <w:ind w:left="2160" w:hanging="360"/>
      </w:pPr>
      <w:rPr>
        <w:rFonts w:ascii="Wingdings" w:hAnsi="Wingdings" w:hint="default"/>
      </w:rPr>
    </w:lvl>
    <w:lvl w:ilvl="3" w:tplc="B4525F9A">
      <w:start w:val="1"/>
      <w:numFmt w:val="bullet"/>
      <w:lvlText w:val=""/>
      <w:lvlJc w:val="left"/>
      <w:pPr>
        <w:ind w:left="2880" w:hanging="360"/>
      </w:pPr>
      <w:rPr>
        <w:rFonts w:ascii="Symbol" w:hAnsi="Symbol" w:hint="default"/>
      </w:rPr>
    </w:lvl>
    <w:lvl w:ilvl="4" w:tplc="29A2B708">
      <w:start w:val="1"/>
      <w:numFmt w:val="bullet"/>
      <w:lvlText w:val="o"/>
      <w:lvlJc w:val="left"/>
      <w:pPr>
        <w:ind w:left="3600" w:hanging="360"/>
      </w:pPr>
      <w:rPr>
        <w:rFonts w:ascii="Courier New" w:hAnsi="Courier New" w:hint="default"/>
      </w:rPr>
    </w:lvl>
    <w:lvl w:ilvl="5" w:tplc="48009982">
      <w:start w:val="1"/>
      <w:numFmt w:val="bullet"/>
      <w:lvlText w:val=""/>
      <w:lvlJc w:val="left"/>
      <w:pPr>
        <w:ind w:left="4320" w:hanging="360"/>
      </w:pPr>
      <w:rPr>
        <w:rFonts w:ascii="Wingdings" w:hAnsi="Wingdings" w:hint="default"/>
      </w:rPr>
    </w:lvl>
    <w:lvl w:ilvl="6" w:tplc="B0C28550">
      <w:start w:val="1"/>
      <w:numFmt w:val="bullet"/>
      <w:lvlText w:val=""/>
      <w:lvlJc w:val="left"/>
      <w:pPr>
        <w:ind w:left="5040" w:hanging="360"/>
      </w:pPr>
      <w:rPr>
        <w:rFonts w:ascii="Symbol" w:hAnsi="Symbol" w:hint="default"/>
      </w:rPr>
    </w:lvl>
    <w:lvl w:ilvl="7" w:tplc="ACA0F724">
      <w:start w:val="1"/>
      <w:numFmt w:val="bullet"/>
      <w:lvlText w:val="o"/>
      <w:lvlJc w:val="left"/>
      <w:pPr>
        <w:ind w:left="5760" w:hanging="360"/>
      </w:pPr>
      <w:rPr>
        <w:rFonts w:ascii="Courier New" w:hAnsi="Courier New" w:hint="default"/>
      </w:rPr>
    </w:lvl>
    <w:lvl w:ilvl="8" w:tplc="D2AC92C6">
      <w:start w:val="1"/>
      <w:numFmt w:val="bullet"/>
      <w:lvlText w:val=""/>
      <w:lvlJc w:val="left"/>
      <w:pPr>
        <w:ind w:left="6480" w:hanging="360"/>
      </w:pPr>
      <w:rPr>
        <w:rFonts w:ascii="Wingdings" w:hAnsi="Wingdings" w:hint="default"/>
      </w:rPr>
    </w:lvl>
  </w:abstractNum>
  <w:abstractNum w:abstractNumId="12" w15:restartNumberingAfterBreak="0">
    <w:nsid w:val="15AB6F8A"/>
    <w:multiLevelType w:val="hybridMultilevel"/>
    <w:tmpl w:val="0D3AAAE0"/>
    <w:lvl w:ilvl="0" w:tplc="5C1CFE80">
      <w:numFmt w:val="bullet"/>
      <w:lvlText w:val=""/>
      <w:lvlJc w:val="left"/>
      <w:pPr>
        <w:ind w:left="720" w:hanging="360"/>
      </w:pPr>
      <w:rPr>
        <w:rFonts w:ascii="Wingdings" w:eastAsiaTheme="minorHAnsi" w:hAnsi="Wingdings"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15C13054"/>
    <w:multiLevelType w:val="hybridMultilevel"/>
    <w:tmpl w:val="A8AC5B0E"/>
    <w:lvl w:ilvl="0" w:tplc="DF5C63CA">
      <w:numFmt w:val="bullet"/>
      <w:lvlText w:val="-"/>
      <w:lvlJc w:val="left"/>
      <w:pPr>
        <w:ind w:left="720" w:hanging="360"/>
      </w:pPr>
      <w:rPr>
        <w:rFonts w:ascii="HK Grotesk" w:eastAsiaTheme="minorHAnsi" w:hAnsi="HK Grotesk"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276E5E0B"/>
    <w:multiLevelType w:val="multilevel"/>
    <w:tmpl w:val="9A32E48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A83211C"/>
    <w:multiLevelType w:val="multilevel"/>
    <w:tmpl w:val="435449D0"/>
    <w:lvl w:ilvl="0">
      <w:start w:val="1"/>
      <w:numFmt w:val="decimal"/>
      <w:pStyle w:val="Genummerd"/>
      <w:lvlText w:val="%1"/>
      <w:lvlJc w:val="left"/>
      <w:pPr>
        <w:ind w:left="360" w:hanging="360"/>
      </w:pPr>
      <w:rPr>
        <w:rFonts w:hint="default"/>
      </w:rPr>
    </w:lvl>
    <w:lvl w:ilvl="1">
      <w:start w:val="1"/>
      <w:numFmt w:val="lowerLetter"/>
      <w:pStyle w:val="SubGenummerd"/>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6" w15:restartNumberingAfterBreak="0">
    <w:nsid w:val="2C1C5A04"/>
    <w:multiLevelType w:val="multilevel"/>
    <w:tmpl w:val="3092C5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1D70A1"/>
    <w:multiLevelType w:val="multilevel"/>
    <w:tmpl w:val="8B20D456"/>
    <w:lvl w:ilvl="0">
      <w:start w:val="1"/>
      <w:numFmt w:val="decimal"/>
      <w:pStyle w:val="Kop1"/>
      <w:lvlText w:val="%1."/>
      <w:lvlJc w:val="left"/>
      <w:pPr>
        <w:ind w:left="360" w:hanging="360"/>
      </w:pPr>
      <w:rPr>
        <w:rFonts w:hint="default"/>
      </w:rPr>
    </w:lvl>
    <w:lvl w:ilvl="1">
      <w:start w:val="1"/>
      <w:numFmt w:val="decimal"/>
      <w:pStyle w:val="Kop2"/>
      <w:lvlText w:val="%1.%2."/>
      <w:lvlJc w:val="left"/>
      <w:pPr>
        <w:ind w:left="792" w:hanging="432"/>
      </w:pPr>
      <w:rPr>
        <w:rFonts w:hint="default"/>
      </w:rPr>
    </w:lvl>
    <w:lvl w:ilvl="2">
      <w:start w:val="1"/>
      <w:numFmt w:val="decimal"/>
      <w:pStyle w:val="Kop3"/>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4C91776"/>
    <w:multiLevelType w:val="hybridMultilevel"/>
    <w:tmpl w:val="30046650"/>
    <w:lvl w:ilvl="0" w:tplc="0942641C">
      <w:start w:val="1"/>
      <w:numFmt w:val="bullet"/>
      <w:pStyle w:val="Opsomming"/>
      <w:lvlText w:val=""/>
      <w:lvlJc w:val="left"/>
      <w:pPr>
        <w:ind w:left="720" w:hanging="360"/>
      </w:pPr>
      <w:rPr>
        <w:rFonts w:ascii="Wingdings 2" w:hAnsi="Wingdings 2" w:hint="default"/>
      </w:rPr>
    </w:lvl>
    <w:lvl w:ilvl="1" w:tplc="AA2CE388">
      <w:start w:val="1"/>
      <w:numFmt w:val="bullet"/>
      <w:pStyle w:val="Subopsomming"/>
      <w:lvlText w:val="-"/>
      <w:lvlJc w:val="left"/>
      <w:pPr>
        <w:ind w:left="1440" w:hanging="360"/>
      </w:pPr>
      <w:rPr>
        <w:rFonts w:ascii="HK Grotesk" w:hAnsi="HK Grotesk"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C2336B3"/>
    <w:multiLevelType w:val="multilevel"/>
    <w:tmpl w:val="1B4CB3A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625AB94E"/>
    <w:multiLevelType w:val="multilevel"/>
    <w:tmpl w:val="6DE8C5F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16cid:durableId="1729958658">
    <w:abstractNumId w:val="20"/>
  </w:num>
  <w:num w:numId="2" w16cid:durableId="1348485544">
    <w:abstractNumId w:val="14"/>
  </w:num>
  <w:num w:numId="3" w16cid:durableId="2072264215">
    <w:abstractNumId w:val="19"/>
  </w:num>
  <w:num w:numId="4" w16cid:durableId="1775392928">
    <w:abstractNumId w:val="11"/>
  </w:num>
  <w:num w:numId="5" w16cid:durableId="1173912992">
    <w:abstractNumId w:val="9"/>
  </w:num>
  <w:num w:numId="6" w16cid:durableId="1161578803">
    <w:abstractNumId w:val="7"/>
  </w:num>
  <w:num w:numId="7" w16cid:durableId="2072188386">
    <w:abstractNumId w:val="6"/>
  </w:num>
  <w:num w:numId="8" w16cid:durableId="1563519317">
    <w:abstractNumId w:val="5"/>
  </w:num>
  <w:num w:numId="9" w16cid:durableId="536433653">
    <w:abstractNumId w:val="4"/>
  </w:num>
  <w:num w:numId="10" w16cid:durableId="1552376340">
    <w:abstractNumId w:val="8"/>
  </w:num>
  <w:num w:numId="11" w16cid:durableId="1264995246">
    <w:abstractNumId w:val="3"/>
  </w:num>
  <w:num w:numId="12" w16cid:durableId="1783914803">
    <w:abstractNumId w:val="2"/>
  </w:num>
  <w:num w:numId="13" w16cid:durableId="2142185034">
    <w:abstractNumId w:val="1"/>
  </w:num>
  <w:num w:numId="14" w16cid:durableId="1301419909">
    <w:abstractNumId w:val="0"/>
  </w:num>
  <w:num w:numId="15" w16cid:durableId="1095596103">
    <w:abstractNumId w:val="17"/>
  </w:num>
  <w:num w:numId="16" w16cid:durableId="605843859">
    <w:abstractNumId w:val="18"/>
  </w:num>
  <w:num w:numId="17" w16cid:durableId="1195074240">
    <w:abstractNumId w:val="15"/>
  </w:num>
  <w:num w:numId="18" w16cid:durableId="182958949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251698819">
    <w:abstractNumId w:val="12"/>
  </w:num>
  <w:num w:numId="20" w16cid:durableId="1934822910">
    <w:abstractNumId w:val="13"/>
  </w:num>
  <w:num w:numId="21" w16cid:durableId="1726873759">
    <w:abstractNumId w:val="10"/>
  </w:num>
  <w:num w:numId="22" w16cid:durableId="196084278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13DD"/>
    <w:rsid w:val="000521D1"/>
    <w:rsid w:val="000708F0"/>
    <w:rsid w:val="00077C98"/>
    <w:rsid w:val="000801EE"/>
    <w:rsid w:val="00096D99"/>
    <w:rsid w:val="000B07DB"/>
    <w:rsid w:val="000B0DE9"/>
    <w:rsid w:val="000F5E9F"/>
    <w:rsid w:val="00101CCD"/>
    <w:rsid w:val="00145343"/>
    <w:rsid w:val="0015066D"/>
    <w:rsid w:val="00157357"/>
    <w:rsid w:val="001A319C"/>
    <w:rsid w:val="001C16EE"/>
    <w:rsid w:val="001F1F2B"/>
    <w:rsid w:val="001F309C"/>
    <w:rsid w:val="00240B01"/>
    <w:rsid w:val="002766A3"/>
    <w:rsid w:val="00290172"/>
    <w:rsid w:val="002A1769"/>
    <w:rsid w:val="002B1470"/>
    <w:rsid w:val="002D6D24"/>
    <w:rsid w:val="00327DBE"/>
    <w:rsid w:val="00345F3B"/>
    <w:rsid w:val="00352DE7"/>
    <w:rsid w:val="003659BC"/>
    <w:rsid w:val="00381612"/>
    <w:rsid w:val="00393A8E"/>
    <w:rsid w:val="00394CFA"/>
    <w:rsid w:val="003F1C55"/>
    <w:rsid w:val="00424387"/>
    <w:rsid w:val="00433006"/>
    <w:rsid w:val="004530C7"/>
    <w:rsid w:val="004661EE"/>
    <w:rsid w:val="004C2570"/>
    <w:rsid w:val="004C3381"/>
    <w:rsid w:val="004D4764"/>
    <w:rsid w:val="004E207D"/>
    <w:rsid w:val="005526F5"/>
    <w:rsid w:val="00591ED3"/>
    <w:rsid w:val="005B7E90"/>
    <w:rsid w:val="005D57CD"/>
    <w:rsid w:val="00601222"/>
    <w:rsid w:val="006142BE"/>
    <w:rsid w:val="00627F62"/>
    <w:rsid w:val="006375F5"/>
    <w:rsid w:val="006A4876"/>
    <w:rsid w:val="006B180F"/>
    <w:rsid w:val="006F1130"/>
    <w:rsid w:val="007070AE"/>
    <w:rsid w:val="00717C04"/>
    <w:rsid w:val="007226DA"/>
    <w:rsid w:val="00731667"/>
    <w:rsid w:val="00771DFA"/>
    <w:rsid w:val="00791132"/>
    <w:rsid w:val="00797EF2"/>
    <w:rsid w:val="00871651"/>
    <w:rsid w:val="00892E94"/>
    <w:rsid w:val="008A058A"/>
    <w:rsid w:val="008A2686"/>
    <w:rsid w:val="008C13DD"/>
    <w:rsid w:val="0091143C"/>
    <w:rsid w:val="00914D93"/>
    <w:rsid w:val="00930D8A"/>
    <w:rsid w:val="00965C55"/>
    <w:rsid w:val="009751C1"/>
    <w:rsid w:val="009A4180"/>
    <w:rsid w:val="00A24615"/>
    <w:rsid w:val="00A41CF5"/>
    <w:rsid w:val="00AA7C1A"/>
    <w:rsid w:val="00AB57D4"/>
    <w:rsid w:val="00AE73AB"/>
    <w:rsid w:val="00AF0254"/>
    <w:rsid w:val="00B271AF"/>
    <w:rsid w:val="00B3379D"/>
    <w:rsid w:val="00B3397E"/>
    <w:rsid w:val="00BA295D"/>
    <w:rsid w:val="00BB3A15"/>
    <w:rsid w:val="00BE008A"/>
    <w:rsid w:val="00BF370B"/>
    <w:rsid w:val="00C02FBD"/>
    <w:rsid w:val="00C15B10"/>
    <w:rsid w:val="00C66970"/>
    <w:rsid w:val="00C71ED6"/>
    <w:rsid w:val="00C869D1"/>
    <w:rsid w:val="00CA3533"/>
    <w:rsid w:val="00CA3BD1"/>
    <w:rsid w:val="00CD0BA8"/>
    <w:rsid w:val="00CF281F"/>
    <w:rsid w:val="00CF3289"/>
    <w:rsid w:val="00E36154"/>
    <w:rsid w:val="00E47BE4"/>
    <w:rsid w:val="00EA08D8"/>
    <w:rsid w:val="00EC58B8"/>
    <w:rsid w:val="00ED1790"/>
    <w:rsid w:val="00EE7FC4"/>
    <w:rsid w:val="00F17F3D"/>
    <w:rsid w:val="00F27910"/>
    <w:rsid w:val="00F364F4"/>
    <w:rsid w:val="00F479BB"/>
    <w:rsid w:val="00F90D63"/>
    <w:rsid w:val="00F92F27"/>
    <w:rsid w:val="00FD524B"/>
    <w:rsid w:val="024A936D"/>
    <w:rsid w:val="02EEB0D5"/>
    <w:rsid w:val="030A9D6E"/>
    <w:rsid w:val="04A18DB1"/>
    <w:rsid w:val="072C2393"/>
    <w:rsid w:val="0734DC9E"/>
    <w:rsid w:val="08A76480"/>
    <w:rsid w:val="0BFF1384"/>
    <w:rsid w:val="0C43181E"/>
    <w:rsid w:val="0D1D7EE3"/>
    <w:rsid w:val="0D5C170C"/>
    <w:rsid w:val="0E2E16C2"/>
    <w:rsid w:val="0EA654D0"/>
    <w:rsid w:val="0F634619"/>
    <w:rsid w:val="1086BED7"/>
    <w:rsid w:val="115210FE"/>
    <w:rsid w:val="11A500F4"/>
    <w:rsid w:val="12701588"/>
    <w:rsid w:val="127C820F"/>
    <w:rsid w:val="12B32B6A"/>
    <w:rsid w:val="136C8A49"/>
    <w:rsid w:val="18E49676"/>
    <w:rsid w:val="19ABE892"/>
    <w:rsid w:val="1B0D2477"/>
    <w:rsid w:val="1BD8284B"/>
    <w:rsid w:val="1C79FD2A"/>
    <w:rsid w:val="1CDCFB00"/>
    <w:rsid w:val="1D3585FB"/>
    <w:rsid w:val="1D848105"/>
    <w:rsid w:val="1D88E2A5"/>
    <w:rsid w:val="1E24B147"/>
    <w:rsid w:val="1FEBB8EB"/>
    <w:rsid w:val="207B2158"/>
    <w:rsid w:val="20C3958F"/>
    <w:rsid w:val="2137F014"/>
    <w:rsid w:val="221256FF"/>
    <w:rsid w:val="221FA4D9"/>
    <w:rsid w:val="2277CB0C"/>
    <w:rsid w:val="242D6952"/>
    <w:rsid w:val="25EBDCEB"/>
    <w:rsid w:val="28F7A0E9"/>
    <w:rsid w:val="2A14D81C"/>
    <w:rsid w:val="2AA09107"/>
    <w:rsid w:val="2AC8F41A"/>
    <w:rsid w:val="2ADF3FEA"/>
    <w:rsid w:val="2D0BE09D"/>
    <w:rsid w:val="2D6044AD"/>
    <w:rsid w:val="2D8F8EEE"/>
    <w:rsid w:val="2DFCEC59"/>
    <w:rsid w:val="2E2EEB2A"/>
    <w:rsid w:val="2FA9D857"/>
    <w:rsid w:val="325B427B"/>
    <w:rsid w:val="32EA04B1"/>
    <w:rsid w:val="348E38D8"/>
    <w:rsid w:val="3563F746"/>
    <w:rsid w:val="35B759A4"/>
    <w:rsid w:val="37B5033D"/>
    <w:rsid w:val="38004CA0"/>
    <w:rsid w:val="39330404"/>
    <w:rsid w:val="3BCE7E1C"/>
    <w:rsid w:val="3E93940D"/>
    <w:rsid w:val="40C3E646"/>
    <w:rsid w:val="435A5699"/>
    <w:rsid w:val="43D101BD"/>
    <w:rsid w:val="46DC431E"/>
    <w:rsid w:val="47015C42"/>
    <w:rsid w:val="48C6CE38"/>
    <w:rsid w:val="495B693A"/>
    <w:rsid w:val="4988A842"/>
    <w:rsid w:val="49A3A266"/>
    <w:rsid w:val="4A46307C"/>
    <w:rsid w:val="4ABFE038"/>
    <w:rsid w:val="4B46604E"/>
    <w:rsid w:val="4B733A58"/>
    <w:rsid w:val="4BC018C7"/>
    <w:rsid w:val="4C5E86EE"/>
    <w:rsid w:val="4E081498"/>
    <w:rsid w:val="4F757F1E"/>
    <w:rsid w:val="509EBFC0"/>
    <w:rsid w:val="50B0C13F"/>
    <w:rsid w:val="50BF716D"/>
    <w:rsid w:val="53F2B260"/>
    <w:rsid w:val="5476EFA7"/>
    <w:rsid w:val="55CE84AB"/>
    <w:rsid w:val="57FD3A9C"/>
    <w:rsid w:val="58D2DFC4"/>
    <w:rsid w:val="58F8F930"/>
    <w:rsid w:val="5D73F1B6"/>
    <w:rsid w:val="6223A1B8"/>
    <w:rsid w:val="623EFEEF"/>
    <w:rsid w:val="632E668E"/>
    <w:rsid w:val="642BC44E"/>
    <w:rsid w:val="6686E57E"/>
    <w:rsid w:val="67CD165F"/>
    <w:rsid w:val="688CE279"/>
    <w:rsid w:val="69AFD9DB"/>
    <w:rsid w:val="6A12B01C"/>
    <w:rsid w:val="6A3999C6"/>
    <w:rsid w:val="6A7DC49C"/>
    <w:rsid w:val="6BDFB1C6"/>
    <w:rsid w:val="6CC2CF2D"/>
    <w:rsid w:val="6ED5308D"/>
    <w:rsid w:val="6F22B0AE"/>
    <w:rsid w:val="71A824CD"/>
    <w:rsid w:val="71FA302E"/>
    <w:rsid w:val="720DD680"/>
    <w:rsid w:val="72B1AF5D"/>
    <w:rsid w:val="73EFF7BB"/>
    <w:rsid w:val="74335E6F"/>
    <w:rsid w:val="74A1B424"/>
    <w:rsid w:val="74C5C098"/>
    <w:rsid w:val="759EBC4C"/>
    <w:rsid w:val="770689AE"/>
    <w:rsid w:val="7A5C9B90"/>
    <w:rsid w:val="7B0C51FA"/>
    <w:rsid w:val="7B0D6AA9"/>
    <w:rsid w:val="7B41F24C"/>
    <w:rsid w:val="7CDA834F"/>
    <w:rsid w:val="7D0740B4"/>
    <w:rsid w:val="7E21386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394FAF36"/>
  <w14:defaultImageDpi w14:val="330"/>
  <w15:chartTrackingRefBased/>
  <w15:docId w15:val="{DC36D79D-76B1-4970-8B6E-A55D66ED61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color w:val="00378A" w:themeColor="accent1"/>
        <w:lang w:val="nl-NL" w:eastAsia="en-US" w:bidi="ar-SA"/>
      </w:rPr>
    </w:rPrDefault>
    <w:pPrDefault>
      <w:pPr>
        <w:spacing w:line="28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E008A"/>
  </w:style>
  <w:style w:type="paragraph" w:styleId="Kop1">
    <w:name w:val="heading 1"/>
    <w:basedOn w:val="Lijstalinea"/>
    <w:next w:val="Standaard"/>
    <w:link w:val="Kop1Char"/>
    <w:uiPriority w:val="9"/>
    <w:qFormat/>
    <w:rsid w:val="004E207D"/>
    <w:pPr>
      <w:numPr>
        <w:numId w:val="15"/>
      </w:numPr>
      <w:spacing w:before="180"/>
      <w:ind w:left="397" w:hanging="397"/>
      <w:outlineLvl w:val="0"/>
    </w:pPr>
    <w:rPr>
      <w:b/>
      <w:color w:val="FF6600" w:themeColor="accent4"/>
      <w:sz w:val="22"/>
      <w:szCs w:val="22"/>
    </w:rPr>
  </w:style>
  <w:style w:type="paragraph" w:styleId="Kop2">
    <w:name w:val="heading 2"/>
    <w:basedOn w:val="Standaard"/>
    <w:next w:val="Standaard"/>
    <w:link w:val="Kop2Char"/>
    <w:uiPriority w:val="9"/>
    <w:unhideWhenUsed/>
    <w:qFormat/>
    <w:rsid w:val="00EA08D8"/>
    <w:pPr>
      <w:keepNext/>
      <w:keepLines/>
      <w:numPr>
        <w:ilvl w:val="1"/>
        <w:numId w:val="15"/>
      </w:numPr>
      <w:spacing w:before="180"/>
      <w:ind w:left="709" w:hanging="709"/>
      <w:outlineLvl w:val="1"/>
    </w:pPr>
    <w:rPr>
      <w:rFonts w:asciiTheme="majorHAnsi" w:eastAsiaTheme="majorEastAsia" w:hAnsiTheme="majorHAnsi" w:cstheme="majorBidi"/>
      <w:b/>
      <w:noProof/>
    </w:rPr>
  </w:style>
  <w:style w:type="paragraph" w:styleId="Kop3">
    <w:name w:val="heading 3"/>
    <w:basedOn w:val="Standaard"/>
    <w:next w:val="Standaard"/>
    <w:link w:val="Kop3Char"/>
    <w:uiPriority w:val="9"/>
    <w:unhideWhenUsed/>
    <w:qFormat/>
    <w:rsid w:val="00EA08D8"/>
    <w:pPr>
      <w:keepNext/>
      <w:keepLines/>
      <w:numPr>
        <w:ilvl w:val="2"/>
        <w:numId w:val="15"/>
      </w:numPr>
      <w:spacing w:before="40"/>
      <w:ind w:left="709" w:hanging="709"/>
      <w:outlineLvl w:val="2"/>
    </w:pPr>
    <w:rPr>
      <w:rFonts w:asciiTheme="majorHAnsi" w:eastAsiaTheme="majorEastAsia" w:hAnsiTheme="majorHAnsi" w:cstheme="majorBidi"/>
      <w:b/>
      <w:noProof/>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D1790"/>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ED1790"/>
  </w:style>
  <w:style w:type="paragraph" w:styleId="Voettekst">
    <w:name w:val="footer"/>
    <w:basedOn w:val="Standaard"/>
    <w:link w:val="VoettekstChar"/>
    <w:uiPriority w:val="99"/>
    <w:unhideWhenUsed/>
    <w:rsid w:val="00B3379D"/>
    <w:pPr>
      <w:spacing w:after="160" w:line="240" w:lineRule="auto"/>
      <w:ind w:right="-1305"/>
    </w:pPr>
    <w:rPr>
      <w:rFonts w:ascii="HK Grotesk Light" w:eastAsia="HK Grotesk" w:hAnsi="HK Grotesk Light" w:cs="Times New Roman"/>
      <w:noProof/>
      <w:color w:val="00378A"/>
      <w:sz w:val="16"/>
      <w:szCs w:val="16"/>
    </w:rPr>
  </w:style>
  <w:style w:type="character" w:customStyle="1" w:styleId="VoettekstChar">
    <w:name w:val="Voettekst Char"/>
    <w:basedOn w:val="Standaardalinea-lettertype"/>
    <w:link w:val="Voettekst"/>
    <w:uiPriority w:val="99"/>
    <w:rsid w:val="00B3379D"/>
    <w:rPr>
      <w:rFonts w:ascii="HK Grotesk Light" w:eastAsia="HK Grotesk" w:hAnsi="HK Grotesk Light" w:cs="Times New Roman"/>
      <w:noProof/>
      <w:color w:val="00378A"/>
      <w:sz w:val="16"/>
      <w:szCs w:val="16"/>
    </w:rPr>
  </w:style>
  <w:style w:type="table" w:styleId="Tabelraster">
    <w:name w:val="Table Grid"/>
    <w:basedOn w:val="Standaardtabel"/>
    <w:uiPriority w:val="39"/>
    <w:rsid w:val="00BF3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efHeading">
    <w:name w:val="_RefHeading"/>
    <w:basedOn w:val="Standaard"/>
    <w:next w:val="Standaard"/>
    <w:qFormat/>
    <w:rsid w:val="00ED1790"/>
    <w:pPr>
      <w:spacing w:line="240" w:lineRule="auto"/>
    </w:pPr>
    <w:rPr>
      <w:b/>
      <w:sz w:val="14"/>
    </w:rPr>
  </w:style>
  <w:style w:type="character" w:styleId="Tekstvantijdelijkeaanduiding">
    <w:name w:val="Placeholder Text"/>
    <w:basedOn w:val="Standaardalinea-lettertype"/>
    <w:uiPriority w:val="99"/>
    <w:semiHidden/>
    <w:rsid w:val="001A319C"/>
    <w:rPr>
      <w:color w:val="808080"/>
    </w:rPr>
  </w:style>
  <w:style w:type="paragraph" w:styleId="Ballontekst">
    <w:name w:val="Balloon Text"/>
    <w:basedOn w:val="Standaard"/>
    <w:link w:val="BallontekstChar"/>
    <w:uiPriority w:val="99"/>
    <w:semiHidden/>
    <w:unhideWhenUsed/>
    <w:rsid w:val="00797EF2"/>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797EF2"/>
    <w:rPr>
      <w:rFonts w:ascii="Segoe UI" w:hAnsi="Segoe UI" w:cs="Segoe UI"/>
      <w:sz w:val="18"/>
      <w:szCs w:val="18"/>
    </w:rPr>
  </w:style>
  <w:style w:type="character" w:styleId="Hyperlink">
    <w:name w:val="Hyperlink"/>
    <w:basedOn w:val="Standaardalinea-lettertype"/>
    <w:uiPriority w:val="99"/>
    <w:unhideWhenUsed/>
    <w:rsid w:val="00591ED3"/>
    <w:rPr>
      <w:color w:val="0563C1" w:themeColor="hyperlink"/>
      <w:u w:val="single"/>
    </w:rPr>
  </w:style>
  <w:style w:type="character" w:styleId="Onopgelostemelding">
    <w:name w:val="Unresolved Mention"/>
    <w:basedOn w:val="Standaardalinea-lettertype"/>
    <w:uiPriority w:val="99"/>
    <w:semiHidden/>
    <w:unhideWhenUsed/>
    <w:rsid w:val="00591ED3"/>
    <w:rPr>
      <w:color w:val="605E5C"/>
      <w:shd w:val="clear" w:color="auto" w:fill="E1DFDD"/>
    </w:rPr>
  </w:style>
  <w:style w:type="paragraph" w:styleId="Titel">
    <w:name w:val="Title"/>
    <w:basedOn w:val="Standaard"/>
    <w:next w:val="Standaard"/>
    <w:link w:val="TitelChar"/>
    <w:uiPriority w:val="10"/>
    <w:qFormat/>
    <w:rsid w:val="00CF281F"/>
    <w:pPr>
      <w:spacing w:after="480"/>
    </w:pPr>
    <w:rPr>
      <w:b/>
      <w:sz w:val="120"/>
      <w:szCs w:val="120"/>
    </w:rPr>
  </w:style>
  <w:style w:type="character" w:customStyle="1" w:styleId="TitelChar">
    <w:name w:val="Titel Char"/>
    <w:basedOn w:val="Standaardalinea-lettertype"/>
    <w:link w:val="Titel"/>
    <w:uiPriority w:val="10"/>
    <w:rsid w:val="00CF281F"/>
    <w:rPr>
      <w:b/>
      <w:color w:val="00378A" w:themeColor="accent1"/>
      <w:sz w:val="120"/>
      <w:szCs w:val="120"/>
    </w:rPr>
  </w:style>
  <w:style w:type="paragraph" w:styleId="Bijschrift">
    <w:name w:val="caption"/>
    <w:basedOn w:val="Standaard"/>
    <w:next w:val="Standaard"/>
    <w:uiPriority w:val="35"/>
    <w:unhideWhenUsed/>
    <w:qFormat/>
    <w:rsid w:val="00CF281F"/>
    <w:rPr>
      <w:sz w:val="16"/>
      <w:szCs w:val="16"/>
    </w:rPr>
  </w:style>
  <w:style w:type="paragraph" w:styleId="Ondertitel">
    <w:name w:val="Subtitle"/>
    <w:basedOn w:val="Standaard"/>
    <w:next w:val="Standaard"/>
    <w:link w:val="OndertitelChar"/>
    <w:uiPriority w:val="11"/>
    <w:qFormat/>
    <w:rsid w:val="00CF281F"/>
    <w:rPr>
      <w:b/>
      <w:sz w:val="40"/>
      <w:szCs w:val="39"/>
    </w:rPr>
  </w:style>
  <w:style w:type="character" w:customStyle="1" w:styleId="OndertitelChar">
    <w:name w:val="Ondertitel Char"/>
    <w:basedOn w:val="Standaardalinea-lettertype"/>
    <w:link w:val="Ondertitel"/>
    <w:uiPriority w:val="11"/>
    <w:rsid w:val="00CF281F"/>
    <w:rPr>
      <w:b/>
      <w:color w:val="00378A" w:themeColor="accent1"/>
      <w:sz w:val="40"/>
      <w:szCs w:val="39"/>
    </w:rPr>
  </w:style>
  <w:style w:type="paragraph" w:styleId="Lijstalinea">
    <w:name w:val="List Paragraph"/>
    <w:basedOn w:val="Standaard"/>
    <w:uiPriority w:val="34"/>
    <w:qFormat/>
    <w:rsid w:val="008A2686"/>
    <w:pPr>
      <w:ind w:left="720"/>
      <w:contextualSpacing/>
    </w:pPr>
  </w:style>
  <w:style w:type="character" w:customStyle="1" w:styleId="Kop1Char">
    <w:name w:val="Kop 1 Char"/>
    <w:basedOn w:val="Standaardalinea-lettertype"/>
    <w:link w:val="Kop1"/>
    <w:uiPriority w:val="9"/>
    <w:rsid w:val="004E207D"/>
    <w:rPr>
      <w:b/>
      <w:color w:val="FF6600" w:themeColor="accent4"/>
      <w:sz w:val="22"/>
      <w:szCs w:val="22"/>
    </w:rPr>
  </w:style>
  <w:style w:type="paragraph" w:customStyle="1" w:styleId="Opsomming">
    <w:name w:val="_Opsomming"/>
    <w:basedOn w:val="Lijstalinea"/>
    <w:qFormat/>
    <w:rsid w:val="008A2686"/>
    <w:pPr>
      <w:numPr>
        <w:numId w:val="16"/>
      </w:numPr>
      <w:ind w:left="340" w:hanging="340"/>
    </w:pPr>
  </w:style>
  <w:style w:type="paragraph" w:customStyle="1" w:styleId="Subopsomming">
    <w:name w:val="_Subopsomming"/>
    <w:basedOn w:val="Opsomming"/>
    <w:qFormat/>
    <w:rsid w:val="008A2686"/>
    <w:pPr>
      <w:numPr>
        <w:ilvl w:val="1"/>
      </w:numPr>
      <w:ind w:left="680" w:hanging="340"/>
    </w:pPr>
  </w:style>
  <w:style w:type="paragraph" w:customStyle="1" w:styleId="Genummerd">
    <w:name w:val="_Genummerd"/>
    <w:basedOn w:val="Opsomming"/>
    <w:qFormat/>
    <w:rsid w:val="008A2686"/>
    <w:pPr>
      <w:numPr>
        <w:numId w:val="17"/>
      </w:numPr>
    </w:pPr>
  </w:style>
  <w:style w:type="paragraph" w:customStyle="1" w:styleId="SubGenummerd">
    <w:name w:val="_SubGenummerd"/>
    <w:basedOn w:val="Opsomming"/>
    <w:qFormat/>
    <w:rsid w:val="008A2686"/>
    <w:pPr>
      <w:numPr>
        <w:ilvl w:val="1"/>
        <w:numId w:val="17"/>
      </w:numPr>
    </w:pPr>
  </w:style>
  <w:style w:type="character" w:customStyle="1" w:styleId="Kop2Char">
    <w:name w:val="Kop 2 Char"/>
    <w:basedOn w:val="Standaardalinea-lettertype"/>
    <w:link w:val="Kop2"/>
    <w:uiPriority w:val="9"/>
    <w:rsid w:val="00EA08D8"/>
    <w:rPr>
      <w:rFonts w:asciiTheme="majorHAnsi" w:eastAsiaTheme="majorEastAsia" w:hAnsiTheme="majorHAnsi" w:cstheme="majorBidi"/>
      <w:b/>
      <w:noProof/>
      <w:color w:val="00378A" w:themeColor="accent1"/>
    </w:rPr>
  </w:style>
  <w:style w:type="character" w:customStyle="1" w:styleId="Kop3Char">
    <w:name w:val="Kop 3 Char"/>
    <w:basedOn w:val="Standaardalinea-lettertype"/>
    <w:link w:val="Kop3"/>
    <w:uiPriority w:val="9"/>
    <w:rsid w:val="00EA08D8"/>
    <w:rPr>
      <w:rFonts w:asciiTheme="majorHAnsi" w:eastAsiaTheme="majorEastAsia" w:hAnsiTheme="majorHAnsi" w:cstheme="majorBidi"/>
      <w:b/>
      <w:noProof/>
      <w:color w:val="00378A" w:themeColor="accent1"/>
      <w:szCs w:val="24"/>
    </w:rPr>
  </w:style>
  <w:style w:type="table" w:customStyle="1" w:styleId="NOCNSF">
    <w:name w:val="NOC*NSF"/>
    <w:basedOn w:val="Standaardtabel"/>
    <w:uiPriority w:val="99"/>
    <w:rsid w:val="004530C7"/>
    <w:pPr>
      <w:spacing w:line="240" w:lineRule="auto"/>
    </w:pPr>
    <w:tblPr>
      <w:tblBorders>
        <w:top w:val="single" w:sz="4" w:space="0" w:color="00378A" w:themeColor="accent1"/>
        <w:left w:val="single" w:sz="4" w:space="0" w:color="00378A" w:themeColor="accent1"/>
        <w:bottom w:val="single" w:sz="4" w:space="0" w:color="00378A" w:themeColor="accent1"/>
        <w:right w:val="single" w:sz="4" w:space="0" w:color="00378A" w:themeColor="accent1"/>
        <w:insideH w:val="single" w:sz="4" w:space="0" w:color="00378A" w:themeColor="accent1"/>
        <w:insideV w:val="single" w:sz="4" w:space="0" w:color="00378A" w:themeColor="accent1"/>
      </w:tblBorders>
      <w:tblCellMar>
        <w:top w:w="85" w:type="dxa"/>
        <w:bottom w:w="85" w:type="dxa"/>
      </w:tblCellMar>
    </w:tblPr>
    <w:tblStylePr w:type="firstRow">
      <w:rPr>
        <w:color w:val="FFFFFF" w:themeColor="background1"/>
      </w:rPr>
      <w:tblPr>
        <w:tblCellMar>
          <w:top w:w="85" w:type="dxa"/>
          <w:left w:w="85" w:type="dxa"/>
          <w:bottom w:w="85" w:type="dxa"/>
          <w:right w:w="85" w:type="dxa"/>
        </w:tblCellMar>
      </w:tblPr>
      <w:tcPr>
        <w:shd w:val="clear" w:color="auto" w:fill="00378A" w:themeFill="accent1"/>
      </w:tcPr>
    </w:tblStylePr>
    <w:tblStylePr w:type="seCell">
      <w:rPr>
        <w:color w:val="FFFFFF" w:themeColor="background1"/>
      </w:rPr>
      <w:tblPr/>
      <w:tcPr>
        <w:shd w:val="clear" w:color="auto" w:fill="00378A" w:themeFill="accent1"/>
      </w:tcPr>
    </w:tblStylePr>
  </w:style>
  <w:style w:type="table" w:customStyle="1" w:styleId="TableGrid1">
    <w:name w:val="Table Grid1"/>
    <w:basedOn w:val="Standaardtabel"/>
    <w:next w:val="Tabelraster"/>
    <w:uiPriority w:val="39"/>
    <w:rsid w:val="008A058A"/>
    <w:rPr>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ponsors">
    <w:name w:val="_Sponsors"/>
    <w:basedOn w:val="Standaard"/>
    <w:qFormat/>
    <w:rsid w:val="00CF3289"/>
    <w:pPr>
      <w:tabs>
        <w:tab w:val="left" w:pos="2758"/>
        <w:tab w:val="right" w:pos="6201"/>
        <w:tab w:val="right" w:pos="8931"/>
      </w:tabs>
      <w:spacing w:line="240" w:lineRule="auto"/>
      <w:ind w:right="-1305"/>
    </w:pPr>
    <w:rPr>
      <w:rFonts w:ascii="HK Grotesk" w:eastAsia="HK Grotesk" w:hAnsi="HK Grotesk" w:cs="Times New Roman"/>
      <w:b/>
      <w:noProof/>
      <w:color w:val="00378A"/>
      <w:spacing w:val="-1"/>
      <w:sz w:val="16"/>
      <w:szCs w:val="16"/>
    </w:rPr>
  </w:style>
  <w:style w:type="paragraph" w:customStyle="1" w:styleId="Footerkopje">
    <w:name w:val="_Footerkopje"/>
    <w:basedOn w:val="Standaard"/>
    <w:qFormat/>
    <w:rsid w:val="003F1C55"/>
    <w:pPr>
      <w:spacing w:before="360" w:line="240" w:lineRule="auto"/>
      <w:ind w:right="-1305"/>
    </w:pPr>
    <w:rPr>
      <w:rFonts w:ascii="HK Grotesk" w:eastAsia="HK Grotesk" w:hAnsi="HK Grotesk" w:cs="Times New Roman"/>
      <w:b/>
      <w:noProof/>
      <w:color w:val="00378A" w:themeColor="text1"/>
      <w:sz w:val="16"/>
      <w:szCs w:val="16"/>
    </w:rPr>
  </w:style>
  <w:style w:type="paragraph" w:styleId="Tekstopmerking">
    <w:name w:val="annotation text"/>
    <w:basedOn w:val="Standaard"/>
    <w:link w:val="TekstopmerkingChar"/>
    <w:uiPriority w:val="99"/>
    <w:semiHidden/>
    <w:unhideWhenUsed/>
    <w:pPr>
      <w:spacing w:line="240" w:lineRule="auto"/>
    </w:pPr>
  </w:style>
  <w:style w:type="character" w:customStyle="1" w:styleId="TekstopmerkingChar">
    <w:name w:val="Tekst opmerking Char"/>
    <w:basedOn w:val="Standaardalinea-lettertype"/>
    <w:link w:val="Tekstopmerking"/>
    <w:uiPriority w:val="99"/>
    <w:semiHidden/>
  </w:style>
  <w:style w:type="character" w:styleId="Verwijzingopmerking">
    <w:name w:val="annotation reference"/>
    <w:basedOn w:val="Standaardalinea-lettertype"/>
    <w:uiPriority w:val="99"/>
    <w:semiHidden/>
    <w:unhideWhenUsed/>
    <w:rPr>
      <w:sz w:val="16"/>
      <w:szCs w:val="16"/>
    </w:rPr>
  </w:style>
  <w:style w:type="character" w:styleId="GevolgdeHyperlink">
    <w:name w:val="FollowedHyperlink"/>
    <w:basedOn w:val="Standaardalinea-lettertype"/>
    <w:uiPriority w:val="99"/>
    <w:semiHidden/>
    <w:unhideWhenUsed/>
    <w:rsid w:val="00352DE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duurzamesportsector.nl/sportaccommodatievanhetjaar/"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sportaccommodatievanhetjaar.nl/"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duurzamesportsector.nl/sportaccommodatievanhetjaar/" TargetMode="External"/><Relationship Id="rId5" Type="http://schemas.openxmlformats.org/officeDocument/2006/relationships/numbering" Target="numbering.xml"/><Relationship Id="rId15" Type="http://schemas.openxmlformats.org/officeDocument/2006/relationships/hyperlink" Target="https://www.duurzamesportsector.nl/sportaccommodatievanhetjaar/"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sportaccommodatievanhetjaar.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https://nocnsf1nl.sharepoint.com/sites/connect-Marketing/Office_Templates/NOCNSF/Blanco.dotm" TargetMode="External"/></Relationships>
</file>

<file path=word/theme/theme1.xml><?xml version="1.0" encoding="utf-8"?>
<a:theme xmlns:a="http://schemas.openxmlformats.org/drawingml/2006/main" name="Kantoorthema">
  <a:themeElements>
    <a:clrScheme name="NOC_NSF">
      <a:dk1>
        <a:srgbClr val="00378A"/>
      </a:dk1>
      <a:lt1>
        <a:sysClr val="window" lastClr="FFFFFF"/>
      </a:lt1>
      <a:dk2>
        <a:srgbClr val="000000"/>
      </a:dk2>
      <a:lt2>
        <a:srgbClr val="FFFFFF"/>
      </a:lt2>
      <a:accent1>
        <a:srgbClr val="00378A"/>
      </a:accent1>
      <a:accent2>
        <a:srgbClr val="0079C1"/>
      </a:accent2>
      <a:accent3>
        <a:srgbClr val="FF001A"/>
      </a:accent3>
      <a:accent4>
        <a:srgbClr val="FF6600"/>
      </a:accent4>
      <a:accent5>
        <a:srgbClr val="009540"/>
      </a:accent5>
      <a:accent6>
        <a:srgbClr val="F9B21E"/>
      </a:accent6>
      <a:hlink>
        <a:srgbClr val="0563C1"/>
      </a:hlink>
      <a:folHlink>
        <a:srgbClr val="954F72"/>
      </a:folHlink>
    </a:clrScheme>
    <a:fontScheme name="NOC_NSF">
      <a:majorFont>
        <a:latin typeface="HK Grotesk"/>
        <a:ea typeface=""/>
        <a:cs typeface=""/>
      </a:majorFont>
      <a:minorFont>
        <a:latin typeface="HK Grotesk"/>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58c83b9-ab5d-4800-b978-d31ee63f6efa">
      <Terms xmlns="http://schemas.microsoft.com/office/infopath/2007/PartnerControls"/>
    </lcf76f155ced4ddcb4097134ff3c332f>
    <TaxCatchAll xmlns="d3ac3ecf-2e82-44e1-9141-a34a6bb0c347"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F23E838DD2EC02428AADDFAE01F95386" ma:contentTypeVersion="12" ma:contentTypeDescription="Een nieuw document maken." ma:contentTypeScope="" ma:versionID="4016e4b3e5cc22cb0e13244a18f5148e">
  <xsd:schema xmlns:xsd="http://www.w3.org/2001/XMLSchema" xmlns:xs="http://www.w3.org/2001/XMLSchema" xmlns:p="http://schemas.microsoft.com/office/2006/metadata/properties" xmlns:ns2="258c83b9-ab5d-4800-b978-d31ee63f6efa" xmlns:ns3="d3ac3ecf-2e82-44e1-9141-a34a6bb0c347" targetNamespace="http://schemas.microsoft.com/office/2006/metadata/properties" ma:root="true" ma:fieldsID="a35c24b0b0f44e4b9c874d4fa3b69693" ns2:_="" ns3:_="">
    <xsd:import namespace="258c83b9-ab5d-4800-b978-d31ee63f6efa"/>
    <xsd:import namespace="d3ac3ecf-2e82-44e1-9141-a34a6bb0c347"/>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58c83b9-ab5d-4800-b978-d31ee63f6e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9b2e1ac-94c0-419a-94d0-c399bcdcca74"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3ac3ecf-2e82-44e1-9141-a34a6bb0c347"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3093ffdf-bd5d-41af-a543-6627d9dac4dc}" ma:internalName="TaxCatchAll" ma:showField="CatchAllData" ma:web="d3ac3ecf-2e82-44e1-9141-a34a6bb0c34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116D9B4-3EDA-4016-846A-175C2B67F4BF}">
  <ds:schemaRefs>
    <ds:schemaRef ds:uri="http://schemas.microsoft.com/sharepoint/v3/contenttype/forms"/>
  </ds:schemaRefs>
</ds:datastoreItem>
</file>

<file path=customXml/itemProps2.xml><?xml version="1.0" encoding="utf-8"?>
<ds:datastoreItem xmlns:ds="http://schemas.openxmlformats.org/officeDocument/2006/customXml" ds:itemID="{404D2CE8-DB2D-4972-A44C-65FE5EAAB32B}">
  <ds:schemaRefs>
    <ds:schemaRef ds:uri="http://schemas.openxmlformats.org/officeDocument/2006/bibliography"/>
  </ds:schemaRefs>
</ds:datastoreItem>
</file>

<file path=customXml/itemProps3.xml><?xml version="1.0" encoding="utf-8"?>
<ds:datastoreItem xmlns:ds="http://schemas.openxmlformats.org/officeDocument/2006/customXml" ds:itemID="{7784E258-DD4A-4E9B-AB0A-C75B1BA196BA}">
  <ds:schemaRefs>
    <ds:schemaRef ds:uri="http://schemas.microsoft.com/office/2006/metadata/properties"/>
    <ds:schemaRef ds:uri="http://schemas.microsoft.com/office/infopath/2007/PartnerControls"/>
    <ds:schemaRef ds:uri="258c83b9-ab5d-4800-b978-d31ee63f6efa"/>
    <ds:schemaRef ds:uri="d3ac3ecf-2e82-44e1-9141-a34a6bb0c347"/>
  </ds:schemaRefs>
</ds:datastoreItem>
</file>

<file path=customXml/itemProps4.xml><?xml version="1.0" encoding="utf-8"?>
<ds:datastoreItem xmlns:ds="http://schemas.openxmlformats.org/officeDocument/2006/customXml" ds:itemID="{BC911812-9870-4332-A13D-F4D0988951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58c83b9-ab5d-4800-b978-d31ee63f6efa"/>
    <ds:schemaRef ds:uri="d3ac3ecf-2e82-44e1-9141-a34a6bb0c34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Blanco</Template>
  <TotalTime>3</TotalTime>
  <Pages>3</Pages>
  <Words>902</Words>
  <Characters>4962</Characters>
  <Application>Microsoft Office Word</Application>
  <DocSecurity>0</DocSecurity>
  <Lines>41</Lines>
  <Paragraphs>11</Paragraphs>
  <ScaleCrop>false</ScaleCrop>
  <Company/>
  <LinksUpToDate>false</LinksUpToDate>
  <CharactersWithSpaces>5853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Merel Brouwer</dc:creator>
  <cp:keywords/>
  <dc:description/>
  <cp:lastModifiedBy>Merel Brouwer</cp:lastModifiedBy>
  <cp:revision>10</cp:revision>
  <dcterms:created xsi:type="dcterms:W3CDTF">2026-10-12T09:45:00Z</dcterms:created>
  <dcterms:modified xsi:type="dcterms:W3CDTF">2026-10-16T11:17:00Z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jabloonVersieDatum">
    <vt:lpwstr>13-06-2025</vt:lpwstr>
  </property>
  <property fmtid="{D5CDD505-2E9C-101B-9397-08002B2CF9AE}" pid="3" name="ContentTypeId">
    <vt:lpwstr>0x010100F23E838DD2EC02428AADDFAE01F95386</vt:lpwstr>
  </property>
  <property fmtid="{D5CDD505-2E9C-101B-9397-08002B2CF9AE}" pid="4" name="MediaServiceImageTags">
    <vt:lpwstr/>
  </property>
</Properties>
</file>